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600" w:lineRule="exact"/>
        <w:rPr>
          <w:rFonts w:eastAsia="黑体"/>
        </w:rPr>
      </w:pPr>
      <w:r>
        <w:rPr>
          <w:rFonts w:hint="eastAsia" w:eastAsia="黑体"/>
        </w:rPr>
        <w:t>附件</w:t>
      </w:r>
    </w:p>
    <w:p>
      <w:pPr>
        <w:spacing w:line="600" w:lineRule="exact"/>
        <w:jc w:val="center"/>
        <w:rPr>
          <w:rFonts w:eastAsia="方正小标宋简体"/>
          <w:sz w:val="44"/>
          <w:szCs w:val="44"/>
        </w:rPr>
      </w:pPr>
    </w:p>
    <w:p>
      <w:pPr>
        <w:jc w:val="center"/>
        <w:rPr>
          <w:rFonts w:eastAsia="方正小标宋简体"/>
          <w:sz w:val="44"/>
          <w:szCs w:val="44"/>
        </w:rPr>
      </w:pPr>
      <w:bookmarkStart w:id="0" w:name="_GoBack"/>
      <w:r>
        <w:rPr>
          <w:rFonts w:hint="eastAsia" w:eastAsia="方正小标宋简体"/>
          <w:sz w:val="44"/>
          <w:szCs w:val="44"/>
        </w:rPr>
        <w:t>道路标准地名示意图</w:t>
      </w:r>
      <w:bookmarkEnd w:id="0"/>
    </w:p>
    <w:p>
      <w:pPr>
        <w:pStyle w:val="2"/>
        <w:rPr>
          <w:rFonts w:ascii="Times New Roman" w:hAnsi="Times New Roman"/>
        </w:rPr>
      </w:pPr>
    </w:p>
    <w:p>
      <w:pPr>
        <w:rPr>
          <w:szCs w:val="32"/>
        </w:rPr>
      </w:pPr>
      <w:r>
        <w:rPr>
          <w:szCs w:val="32"/>
        </w:rPr>
        <w:t>1.</w:t>
      </w:r>
      <w:r>
        <w:rPr>
          <w:rFonts w:hint="eastAsia"/>
          <w:szCs w:val="32"/>
        </w:rPr>
        <w:t>双桥路、双桥一街、双桥二街、双桥三街、双桥四街、双桥五街</w:t>
      </w:r>
    </w:p>
    <w:p>
      <w:pPr>
        <w:rPr>
          <w:szCs w:val="32"/>
        </w:rPr>
      </w:pPr>
      <w:r>
        <w:rPr>
          <w:szCs w:val="32"/>
        </w:rPr>
        <w:pict>
          <v:shape id="_x0000_i1025" o:spt="75" type="#_x0000_t75" style="height:310.5pt;width:419.75pt;" filled="f" o:preferrelative="t" stroked="f" coordsize="21600,21600">
            <v:path/>
            <v:fill on="f" focussize="0,0"/>
            <v:stroke on="f"/>
            <v:imagedata r:id="rId7" cropleft="24f" cropright="24f" o:title=""/>
            <o:lock v:ext="edit" aspectratio="t"/>
            <w10:wrap type="none"/>
            <w10:anchorlock/>
          </v:shape>
        </w:pict>
      </w:r>
    </w:p>
    <w:p>
      <w:pPr>
        <w:pStyle w:val="2"/>
        <w:rPr>
          <w:rFonts w:ascii="Times New Roman" w:hAnsi="Times New Roman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rPr>
          <w:szCs w:val="32"/>
        </w:rPr>
      </w:pPr>
      <w:r>
        <w:rPr>
          <w:szCs w:val="32"/>
        </w:rPr>
        <w:t>2.</w:t>
      </w:r>
      <w:r>
        <w:rPr>
          <w:rFonts w:hint="eastAsia"/>
          <w:szCs w:val="32"/>
        </w:rPr>
        <w:t>安平路、安平一街、安平二街</w:t>
      </w:r>
    </w:p>
    <w:p>
      <w:pPr>
        <w:rPr>
          <w:szCs w:val="32"/>
        </w:rPr>
      </w:pPr>
      <w:r>
        <w:rPr>
          <w:szCs w:val="32"/>
        </w:rPr>
        <w:pict>
          <v:shape id="_x0000_i1026" o:spt="75" type="#_x0000_t75" style="height:268.5pt;width:438.25pt;" filled="f" o:preferrelative="t" stroked="f" coordsize="21600,21600">
            <v:path/>
            <v:fill on="f" focussize="0,0"/>
            <v:stroke on="f"/>
            <v:imagedata r:id="rId8" croptop="69f" cropbottom="69f" o:title=""/>
            <o:lock v:ext="edit" aspectratio="t"/>
            <w10:wrap type="none"/>
            <w10:anchorlock/>
          </v:shape>
        </w:pict>
      </w:r>
    </w:p>
    <w:p>
      <w:pPr>
        <w:rPr>
          <w:szCs w:val="32"/>
        </w:rPr>
      </w:pPr>
      <w:r>
        <w:rPr>
          <w:szCs w:val="32"/>
        </w:rPr>
        <w:t>3.</w:t>
      </w:r>
      <w:r>
        <w:rPr>
          <w:rFonts w:hint="eastAsia"/>
          <w:szCs w:val="32"/>
        </w:rPr>
        <w:t>浦华街</w:t>
      </w:r>
    </w:p>
    <w:p>
      <w:pPr>
        <w:rPr>
          <w:szCs w:val="32"/>
        </w:rPr>
      </w:pPr>
      <w:r>
        <w:rPr>
          <w:szCs w:val="32"/>
        </w:rPr>
        <w:pict>
          <v:shape id="_x0000_i1027" o:spt="75" type="#_x0000_t75" style="height:294pt;width:434.5pt;" filled="f" o:preferrelative="t" stroked="f" coordsize="21600,21600">
            <v:path/>
            <v:fill on="f" focussize="0,0"/>
            <v:stroke on="f"/>
            <v:imagedata r:id="rId9" cropleft="64f" cropright="64f" o:title=""/>
            <o:lock v:ext="edit" aspectratio="t"/>
            <w10:wrap type="none"/>
            <w10:anchorlock/>
          </v:shape>
        </w:pict>
      </w:r>
    </w:p>
    <w:p>
      <w:pPr>
        <w:rPr>
          <w:szCs w:val="32"/>
        </w:rPr>
      </w:pPr>
      <w:r>
        <w:rPr>
          <w:szCs w:val="32"/>
        </w:rPr>
        <w:t>4.</w:t>
      </w:r>
      <w:r>
        <w:rPr>
          <w:rFonts w:hint="eastAsia"/>
          <w:szCs w:val="32"/>
        </w:rPr>
        <w:t>润生路、鱼梦街</w:t>
      </w:r>
    </w:p>
    <w:p>
      <w:pPr>
        <w:rPr>
          <w:szCs w:val="32"/>
        </w:rPr>
      </w:pPr>
      <w:r>
        <w:rPr>
          <w:szCs w:val="32"/>
        </w:rPr>
        <w:pict>
          <v:shape id="_x0000_i1028" o:spt="75" alt="4-润生路-鱼梦街_01" type="#_x0000_t75" style="height:282pt;width:435.55pt;" filled="f" o:preferrelative="t" stroked="f" coordsize="21600,21600">
            <v:path/>
            <v:fill on="f" focussize="0,0"/>
            <v:stroke on="f"/>
            <v:imagedata r:id="rId10" o:title=""/>
            <o:lock v:ext="edit" aspectratio="t"/>
            <w10:wrap type="none"/>
            <w10:anchorlock/>
          </v:shape>
        </w:pict>
      </w:r>
    </w:p>
    <w:p>
      <w:pPr>
        <w:rPr>
          <w:szCs w:val="32"/>
        </w:rPr>
      </w:pPr>
      <w:r>
        <w:rPr>
          <w:szCs w:val="32"/>
        </w:rPr>
        <w:t>5.</w:t>
      </w:r>
      <w:r>
        <w:rPr>
          <w:rFonts w:hint="eastAsia"/>
          <w:szCs w:val="32"/>
        </w:rPr>
        <w:t>立山一路、立山二路、立山中街</w:t>
      </w:r>
    </w:p>
    <w:p>
      <w:pPr>
        <w:rPr>
          <w:szCs w:val="32"/>
        </w:rPr>
      </w:pPr>
      <w:r>
        <w:rPr>
          <w:szCs w:val="32"/>
        </w:rPr>
        <w:pict>
          <v:shape id="_x0000_i1029" o:spt="75" alt="61ae4ff72fe71ff033362ebfb58588f1" type="#_x0000_t75" style="height:291pt;width:431.9pt;" filled="f" o:preferrelative="t" stroked="f" coordsize="21600,21600">
            <v:path/>
            <v:fill on="f" focussize="0,0"/>
            <v:stroke on="f"/>
            <v:imagedata r:id="rId11" o:title=""/>
            <o:lock v:ext="edit" aspectratio="t"/>
            <w10:wrap type="none"/>
            <w10:anchorlock/>
          </v:shape>
        </w:pict>
      </w:r>
    </w:p>
    <w:p>
      <w:pPr>
        <w:rPr>
          <w:szCs w:val="32"/>
        </w:rPr>
      </w:pPr>
      <w:r>
        <w:rPr>
          <w:szCs w:val="32"/>
        </w:rPr>
        <w:t>6.</w:t>
      </w:r>
      <w:r>
        <w:rPr>
          <w:rFonts w:hint="eastAsia"/>
          <w:szCs w:val="32"/>
        </w:rPr>
        <w:t>安源街</w:t>
      </w:r>
    </w:p>
    <w:p>
      <w:pPr>
        <w:rPr>
          <w:szCs w:val="32"/>
        </w:rPr>
      </w:pPr>
      <w:r>
        <w:rPr>
          <w:szCs w:val="32"/>
        </w:rPr>
        <w:pict>
          <v:shape id="_x0000_i1030" o:spt="75" alt="6-安源街_01" type="#_x0000_t75" style="height:267.75pt;width:432.65pt;" filled="f" o:preferrelative="t" stroked="f" coordsize="21600,21600">
            <v:path/>
            <v:fill on="f" focussize="0,0"/>
            <v:stroke on="f"/>
            <v:imagedata r:id="rId12" o:title=""/>
            <o:lock v:ext="edit" aspectratio="t"/>
            <w10:wrap type="none"/>
            <w10:anchorlock/>
          </v:shape>
        </w:pict>
      </w:r>
    </w:p>
    <w:p>
      <w:pPr>
        <w:jc w:val="left"/>
        <w:rPr>
          <w:szCs w:val="32"/>
        </w:rPr>
      </w:pPr>
      <w:r>
        <w:rPr>
          <w:szCs w:val="32"/>
        </w:rPr>
        <w:t>7.</w:t>
      </w:r>
      <w:r>
        <w:rPr>
          <w:rFonts w:hint="eastAsia"/>
          <w:szCs w:val="32"/>
        </w:rPr>
        <w:t>项家湖三路</w:t>
      </w:r>
      <w:r>
        <w:rPr>
          <w:szCs w:val="32"/>
        </w:rPr>
        <w:pict>
          <v:shape id="_x0000_i1031" o:spt="75" type="#_x0000_t75" style="height:275.25pt;width:431.15pt;" filled="f" o:preferrelative="t" stroked="f" coordsize="21600,21600">
            <v:path/>
            <v:fill on="f" focussize="0,0"/>
            <v:stroke on="f"/>
            <v:imagedata r:id="rId13" cropleft="55f" cropright="55f" o:title=""/>
            <o:lock v:ext="edit" aspectratio="t"/>
            <w10:wrap type="none"/>
            <w10:anchorlock/>
          </v:shape>
        </w:pict>
      </w:r>
    </w:p>
    <w:p>
      <w:pPr>
        <w:rPr>
          <w:szCs w:val="32"/>
        </w:rPr>
      </w:pPr>
      <w:r>
        <w:rPr>
          <w:szCs w:val="32"/>
        </w:rPr>
        <w:t>8.</w:t>
      </w:r>
      <w:r>
        <w:rPr>
          <w:rFonts w:hint="eastAsia"/>
          <w:szCs w:val="32"/>
        </w:rPr>
        <w:t>两全街、三才街、四时街、五洲街、八音街、项家湖一路</w:t>
      </w:r>
    </w:p>
    <w:p>
      <w:pPr>
        <w:rPr>
          <w:szCs w:val="32"/>
        </w:rPr>
      </w:pPr>
      <w:r>
        <w:rPr>
          <w:szCs w:val="32"/>
        </w:rPr>
        <w:pict>
          <v:shape id="_x0000_i1032" o:spt="75" alt="8-两全街-三才街-四时街-武洲街-八音街-项家湖一路_01" type="#_x0000_t75" style="height:273.75pt;width:434.6pt;" filled="f" o:preferrelative="t" stroked="f" coordsize="21600,21600">
            <v:path/>
            <v:fill on="f" focussize="0,0"/>
            <v:stroke on="f"/>
            <v:imagedata r:id="rId14" o:title=""/>
            <o:lock v:ext="edit" aspectratio="t"/>
            <w10:wrap type="none"/>
            <w10:anchorlock/>
          </v:shape>
        </w:pict>
      </w:r>
    </w:p>
    <w:p>
      <w:pPr>
        <w:rPr>
          <w:szCs w:val="32"/>
        </w:rPr>
      </w:pPr>
      <w:r>
        <w:rPr>
          <w:szCs w:val="32"/>
        </w:rPr>
        <w:t>9.</w:t>
      </w:r>
      <w:r>
        <w:rPr>
          <w:rFonts w:hint="eastAsia"/>
          <w:szCs w:val="32"/>
        </w:rPr>
        <w:t>水岸路</w:t>
      </w:r>
    </w:p>
    <w:p>
      <w:pPr>
        <w:rPr>
          <w:szCs w:val="32"/>
        </w:rPr>
      </w:pPr>
      <w:r>
        <w:rPr>
          <w:szCs w:val="32"/>
        </w:rPr>
        <w:pict>
          <v:shape id="_x0000_i1033" o:spt="75" type="#_x0000_t75" style="height:287.25pt;width:432.4pt;" filled="f" o:preferrelative="t" stroked="f" coordsize="21600,21600">
            <v:path/>
            <v:fill on="f" focussize="0,0"/>
            <v:stroke on="f"/>
            <v:imagedata r:id="rId15" cropleft="40f" cropright="40f" o:title=""/>
            <o:lock v:ext="edit" aspectratio="t"/>
            <w10:wrap type="none"/>
            <w10:anchorlock/>
          </v:shape>
        </w:pict>
      </w:r>
    </w:p>
    <w:p>
      <w:pPr>
        <w:rPr>
          <w:szCs w:val="32"/>
        </w:rPr>
      </w:pPr>
      <w:r>
        <w:rPr>
          <w:szCs w:val="32"/>
        </w:rPr>
        <w:t>10.</w:t>
      </w:r>
      <w:r>
        <w:rPr>
          <w:rFonts w:hint="eastAsia"/>
          <w:szCs w:val="32"/>
        </w:rPr>
        <w:t>五通口二街、乘轩东街</w:t>
      </w:r>
    </w:p>
    <w:p>
      <w:pPr>
        <w:jc w:val="center"/>
        <w:rPr>
          <w:szCs w:val="32"/>
        </w:rPr>
      </w:pPr>
      <w:r>
        <w:rPr>
          <w:szCs w:val="32"/>
        </w:rPr>
        <w:pict>
          <v:shape id="_x0000_i1034" o:spt="75" type="#_x0000_t75" style="height:291pt;width:434.75pt;" filled="f" o:preferrelative="t" stroked="f" coordsize="21600,21600">
            <v:path/>
            <v:fill on="f" focussize="0,0"/>
            <v:stroke on="f"/>
            <v:imagedata r:id="rId16" cropleft="24f" cropright="24f" o:title=""/>
            <o:lock v:ext="edit" aspectratio="t"/>
            <w10:wrap type="none"/>
            <w10:anchorlock/>
          </v:shape>
        </w:pict>
      </w:r>
    </w:p>
    <w:p>
      <w:pPr>
        <w:jc w:val="left"/>
        <w:rPr>
          <w:szCs w:val="32"/>
        </w:rPr>
      </w:pPr>
      <w:r>
        <w:rPr>
          <w:szCs w:val="32"/>
        </w:rPr>
        <w:t>11.</w:t>
      </w:r>
      <w:r>
        <w:rPr>
          <w:rFonts w:hint="eastAsia"/>
          <w:szCs w:val="32"/>
        </w:rPr>
        <w:t>港通路、保航街</w:t>
      </w:r>
    </w:p>
    <w:p>
      <w:pPr>
        <w:jc w:val="left"/>
        <w:rPr>
          <w:szCs w:val="32"/>
        </w:rPr>
      </w:pPr>
      <w:r>
        <w:pict>
          <v:shape id="_x0000_i1035" o:spt="75" alt="e421d0822049330fb62dfb5986e58f70" type="#_x0000_t75" style="height:291pt;width:435.25pt;" filled="f" o:preferrelative="t" stroked="f" coordsize="21600,21600">
            <v:path/>
            <v:fill on="f" focussize="0,0"/>
            <v:stroke on="f"/>
            <v:imagedata r:id="rId17" o:title=""/>
            <o:lock v:ext="edit" aspectratio="t"/>
            <w10:wrap type="none"/>
            <w10:anchorlock/>
          </v:shape>
        </w:pict>
      </w:r>
    </w:p>
    <w:p>
      <w:pPr>
        <w:rPr>
          <w:szCs w:val="32"/>
        </w:rPr>
      </w:pPr>
      <w:r>
        <w:rPr>
          <w:szCs w:val="32"/>
        </w:rPr>
        <w:t>12.</w:t>
      </w:r>
      <w:r>
        <w:rPr>
          <w:rFonts w:hint="eastAsia"/>
          <w:szCs w:val="32"/>
        </w:rPr>
        <w:t>笃正路、笃实路</w:t>
      </w:r>
    </w:p>
    <w:p>
      <w:pPr>
        <w:jc w:val="left"/>
        <w:rPr>
          <w:szCs w:val="32"/>
        </w:rPr>
      </w:pPr>
      <w:r>
        <w:rPr>
          <w:rFonts w:eastAsia="宋体"/>
        </w:rPr>
        <w:pict>
          <v:shape id="_x0000_i1036" o:spt="75" alt="12-笃正路 -笃实路_01" type="#_x0000_t75" style="height:291pt;width:434.55pt;" filled="f" o:preferrelative="t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</w:pict>
      </w:r>
    </w:p>
    <w:p>
      <w:pPr>
        <w:jc w:val="left"/>
        <w:rPr>
          <w:szCs w:val="32"/>
        </w:rPr>
      </w:pPr>
      <w:r>
        <w:rPr>
          <w:szCs w:val="32"/>
        </w:rPr>
        <w:t>13.</w:t>
      </w:r>
      <w:r>
        <w:rPr>
          <w:rFonts w:hint="eastAsia"/>
          <w:szCs w:val="32"/>
        </w:rPr>
        <w:t>中欧路</w:t>
      </w:r>
    </w:p>
    <w:p>
      <w:pPr>
        <w:jc w:val="left"/>
        <w:rPr>
          <w:szCs w:val="32"/>
        </w:rPr>
      </w:pPr>
      <w:r>
        <w:pict>
          <v:shape id="_x0000_i1037" o:spt="75" alt="4db72cde5a28a8ff5e38aa7c6d786b21" type="#_x0000_t75" style="height:291pt;width:433.2pt;" filled="f" o:preferrelative="t" stroked="f" coordsize="21600,21600">
            <v:path/>
            <v:fill on="f" focussize="0,0"/>
            <v:stroke on="f"/>
            <v:imagedata r:id="rId19" o:title=""/>
            <o:lock v:ext="edit" aspectratio="t"/>
            <w10:wrap type="none"/>
            <w10:anchorlock/>
          </v:shape>
        </w:pict>
      </w:r>
    </w:p>
    <w:p>
      <w:pPr>
        <w:jc w:val="center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pict>
          <v:shape id="_x0000_s1027" o:spid="_x0000_s1027" o:spt="75" alt="d759110e545d6de8d007f490b8233843" type="#_x0000_t75" style="position:absolute;left:0pt;margin-left:-102.8pt;margin-top:106.9pt;height:433.2pt;width:643.55pt;rotation:-5898240f;z-index:251660288;mso-width-relative:page;mso-height-relative:page;" filled="f" o:preferrelative="t" stroked="f" coordsize="21600,21600">
            <v:path/>
            <v:fill on="f" focussize="0,0"/>
            <v:stroke on="f"/>
            <v:imagedata r:id="rId20" o:title="d759110e545d6de8d007f490b8233843"/>
            <o:lock v:ext="edit" aspectratio="t"/>
          </v:shape>
        </w:pict>
      </w: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center"/>
        <w:rPr>
          <w:rFonts w:hint="eastAsia" w:eastAsia="仿宋_GB2312"/>
          <w:lang w:eastAsia="zh-CN"/>
        </w:rPr>
      </w:pPr>
    </w:p>
    <w:p>
      <w:pPr>
        <w:jc w:val="both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pict>
          <v:shape id="_x0000_s1026" o:spid="_x0000_s1026" o:spt="75" alt="7b6bee460a0823f31c389a60e8ad05a5" type="#_x0000_t75" style="position:absolute;left:0pt;margin-left:-94.3pt;margin-top:109.35pt;height:430.35pt;width:621.55pt;rotation:-5898240f;z-index:251659264;mso-width-relative:page;mso-height-relative:page;" filled="f" o:preferrelative="t" stroked="f" coordsize="21600,21600">
            <v:path/>
            <v:fill on="f" focussize="0,0"/>
            <v:stroke on="f"/>
            <v:imagedata r:id="rId21" o:title="7b6bee460a0823f31c389a60e8ad05a5"/>
            <o:lock v:ext="edit" aspectratio="t"/>
          </v:shape>
        </w:pict>
      </w: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p>
      <w:pPr>
        <w:pStyle w:val="28"/>
        <w:spacing w:line="240" w:lineRule="exact"/>
        <w:jc w:val="center"/>
        <w:rPr>
          <w:rFonts w:eastAsia="黑体"/>
        </w:rPr>
      </w:pPr>
    </w:p>
    <w:tbl>
      <w:tblPr>
        <w:tblStyle w:val="10"/>
        <w:tblpPr w:leftFromText="180" w:rightFromText="180" w:vertAnchor="text" w:horzAnchor="margin" w:tblpXSpec="center" w:tblpY="844"/>
        <w:tblW w:w="0" w:type="auto"/>
        <w:tblInd w:w="0" w:type="dxa"/>
        <w:tblBorders>
          <w:top w:val="single" w:color="auto" w:sz="4" w:space="0"/>
          <w:left w:val="none" w:color="auto" w:sz="0" w:space="0"/>
          <w:bottom w:val="single" w:color="auto" w:sz="4" w:space="0"/>
          <w:right w:val="none" w:color="auto" w:sz="0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60"/>
      </w:tblGrid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</w:tblPrEx>
        <w:trPr>
          <w:trHeight w:val="567" w:hRule="exact"/>
        </w:trPr>
        <w:tc>
          <w:tcPr>
            <w:tcW w:w="9060" w:type="dxa"/>
            <w:vAlign w:val="center"/>
          </w:tcPr>
          <w:p>
            <w:pPr>
              <w:ind w:firstLine="276" w:firstLineChars="100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武汉市民政局办公室　</w:t>
            </w:r>
            <w:r>
              <w:rPr>
                <w:sz w:val="28"/>
                <w:szCs w:val="28"/>
              </w:rPr>
              <w:t xml:space="preserve">                    2026</w:t>
            </w:r>
            <w:r>
              <w:rPr>
                <w:rFonts w:hint="eastAsia"/>
                <w:sz w:val="28"/>
                <w:szCs w:val="28"/>
              </w:rPr>
              <w:t>年</w:t>
            </w:r>
            <w:r>
              <w:rPr>
                <w:sz w:val="28"/>
                <w:szCs w:val="28"/>
              </w:rPr>
              <w:t>3</w:t>
            </w:r>
            <w:r>
              <w:rPr>
                <w:rFonts w:hint="eastAsia"/>
                <w:sz w:val="28"/>
                <w:szCs w:val="28"/>
              </w:rPr>
              <w:t>月</w:t>
            </w:r>
            <w:r>
              <w:rPr>
                <w:sz w:val="28"/>
                <w:szCs w:val="28"/>
              </w:rPr>
              <w:t>24</w:t>
            </w:r>
            <w:r>
              <w:rPr>
                <w:rFonts w:hint="eastAsia"/>
                <w:sz w:val="28"/>
                <w:szCs w:val="28"/>
              </w:rPr>
              <w:t>日印发</w:t>
            </w:r>
          </w:p>
        </w:tc>
      </w:tr>
    </w:tbl>
    <w:p>
      <w:pPr>
        <w:pStyle w:val="28"/>
        <w:spacing w:line="240" w:lineRule="exact"/>
        <w:jc w:val="both"/>
        <w:rPr>
          <w:rFonts w:eastAsia="黑体"/>
        </w:rPr>
      </w:pPr>
    </w:p>
    <w:p>
      <w:pPr>
        <w:pStyle w:val="28"/>
        <w:spacing w:line="240" w:lineRule="exact"/>
        <w:jc w:val="both"/>
        <w:rPr>
          <w:rFonts w:eastAsia="黑体"/>
        </w:rPr>
      </w:pPr>
    </w:p>
    <w:sectPr>
      <w:headerReference r:id="rId3" w:type="default"/>
      <w:footerReference r:id="rId4" w:type="default"/>
      <w:footerReference r:id="rId5" w:type="even"/>
      <w:pgSz w:w="11906" w:h="16838"/>
      <w:pgMar w:top="1928" w:right="1588" w:bottom="1814" w:left="1588" w:header="851" w:footer="1474" w:gutter="0"/>
      <w:cols w:space="720" w:num="1"/>
      <w:docGrid w:type="linesAndChars" w:linePitch="590" w:charSpace="-84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??">
    <w:altName w:val="等线"/>
    <w:panose1 w:val="00000000000000000000"/>
    <w:charset w:val="00"/>
    <w:family w:val="auto"/>
    <w:pitch w:val="default"/>
    <w:sig w:usb0="00000000" w:usb1="00000000" w:usb2="00000000" w:usb3="00000000" w:csb0="00000001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wordWrap w:val="0"/>
      <w:jc w:val="right"/>
      <w:rPr>
        <w:sz w:val="28"/>
        <w:szCs w:val="28"/>
      </w:rPr>
    </w:pPr>
    <w:r>
      <w:rPr>
        <w:rStyle w:val="14"/>
        <w:sz w:val="28"/>
        <w:szCs w:val="28"/>
      </w:rPr>
      <w:t xml:space="preserve">— </w:t>
    </w:r>
    <w:r>
      <w:rPr>
        <w:rStyle w:val="14"/>
        <w:sz w:val="28"/>
        <w:szCs w:val="28"/>
      </w:rPr>
      <w:fldChar w:fldCharType="begin"/>
    </w:r>
    <w:r>
      <w:rPr>
        <w:rStyle w:val="14"/>
        <w:sz w:val="28"/>
        <w:szCs w:val="28"/>
      </w:rPr>
      <w:instrText xml:space="preserve"> PAGE </w:instrText>
    </w:r>
    <w:r>
      <w:rPr>
        <w:rStyle w:val="14"/>
        <w:sz w:val="28"/>
        <w:szCs w:val="28"/>
      </w:rPr>
      <w:fldChar w:fldCharType="separate"/>
    </w:r>
    <w:r>
      <w:rPr>
        <w:rStyle w:val="14"/>
        <w:sz w:val="28"/>
        <w:szCs w:val="28"/>
      </w:rPr>
      <w:t>17</w:t>
    </w:r>
    <w:r>
      <w:rPr>
        <w:rStyle w:val="14"/>
        <w:sz w:val="28"/>
        <w:szCs w:val="28"/>
      </w:rPr>
      <w:fldChar w:fldCharType="end"/>
    </w:r>
    <w:r>
      <w:rPr>
        <w:rStyle w:val="14"/>
        <w:sz w:val="28"/>
        <w:szCs w:val="28"/>
      </w:rPr>
      <w:t xml:space="preserve"> — 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wordWrap w:val="0"/>
      <w:ind w:right="560"/>
      <w:rPr>
        <w:rStyle w:val="14"/>
      </w:rPr>
    </w:pPr>
    <w:r>
      <w:rPr>
        <w:rStyle w:val="14"/>
        <w:sz w:val="28"/>
        <w:szCs w:val="28"/>
      </w:rPr>
      <w:t xml:space="preserve">— </w:t>
    </w:r>
    <w:r>
      <w:rPr>
        <w:rStyle w:val="14"/>
        <w:sz w:val="28"/>
        <w:szCs w:val="28"/>
      </w:rPr>
      <w:fldChar w:fldCharType="begin"/>
    </w:r>
    <w:r>
      <w:rPr>
        <w:rStyle w:val="14"/>
        <w:sz w:val="28"/>
        <w:szCs w:val="28"/>
      </w:rPr>
      <w:instrText xml:space="preserve"> PAGE </w:instrText>
    </w:r>
    <w:r>
      <w:rPr>
        <w:rStyle w:val="14"/>
        <w:sz w:val="28"/>
        <w:szCs w:val="28"/>
      </w:rPr>
      <w:fldChar w:fldCharType="separate"/>
    </w:r>
    <w:r>
      <w:rPr>
        <w:rStyle w:val="14"/>
        <w:sz w:val="28"/>
        <w:szCs w:val="28"/>
      </w:rPr>
      <w:t>16</w:t>
    </w:r>
    <w:r>
      <w:rPr>
        <w:rStyle w:val="14"/>
        <w:sz w:val="28"/>
        <w:szCs w:val="28"/>
      </w:rPr>
      <w:fldChar w:fldCharType="end"/>
    </w:r>
    <w:r>
      <w:rPr>
        <w:rStyle w:val="14"/>
        <w:sz w:val="28"/>
        <w:szCs w:val="28"/>
      </w:rPr>
      <w:t xml:space="preserve"> —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 w:val="1"/>
  <w:mirrorMargins w:val="1"/>
  <w:bordersDoNotSurroundHeader w:val="1"/>
  <w:bordersDoNotSurroundFooter w:val="1"/>
  <w:documentProtection w:enforcement="0"/>
  <w:defaultTabStop w:val="420"/>
  <w:evenAndOddHeaders w:val="1"/>
  <w:drawingGridHorizontalSpacing w:val="164"/>
  <w:drawingGridVerticalSpacing w:val="295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docVars>
    <w:docVar w:name="commondata" w:val="eyJoZGlkIjoiMmJjY2ZhMjdmZTc3NmY0NWM0YjNiNmE2OWY1N2M2NGUifQ=="/>
  </w:docVars>
  <w:rsids>
    <w:rsidRoot w:val="00172A27"/>
    <w:rsid w:val="000026E0"/>
    <w:rsid w:val="0000291A"/>
    <w:rsid w:val="000033BE"/>
    <w:rsid w:val="00003616"/>
    <w:rsid w:val="00003FFD"/>
    <w:rsid w:val="00006621"/>
    <w:rsid w:val="0000686D"/>
    <w:rsid w:val="000074FE"/>
    <w:rsid w:val="00007788"/>
    <w:rsid w:val="00011A78"/>
    <w:rsid w:val="00012581"/>
    <w:rsid w:val="00012ABB"/>
    <w:rsid w:val="0001303D"/>
    <w:rsid w:val="00013180"/>
    <w:rsid w:val="0001319E"/>
    <w:rsid w:val="00013C1D"/>
    <w:rsid w:val="00014FCD"/>
    <w:rsid w:val="0001518C"/>
    <w:rsid w:val="00015965"/>
    <w:rsid w:val="00016B85"/>
    <w:rsid w:val="00017167"/>
    <w:rsid w:val="000171B7"/>
    <w:rsid w:val="00017496"/>
    <w:rsid w:val="00017F0E"/>
    <w:rsid w:val="00020C1C"/>
    <w:rsid w:val="00020D11"/>
    <w:rsid w:val="000214DA"/>
    <w:rsid w:val="00021F68"/>
    <w:rsid w:val="000220B8"/>
    <w:rsid w:val="0002316E"/>
    <w:rsid w:val="00023544"/>
    <w:rsid w:val="000237A1"/>
    <w:rsid w:val="0002449F"/>
    <w:rsid w:val="00024A9B"/>
    <w:rsid w:val="00024B22"/>
    <w:rsid w:val="00024CA4"/>
    <w:rsid w:val="00024D17"/>
    <w:rsid w:val="00024FEF"/>
    <w:rsid w:val="0002512A"/>
    <w:rsid w:val="000252EC"/>
    <w:rsid w:val="0002578F"/>
    <w:rsid w:val="00025EA7"/>
    <w:rsid w:val="00026B4C"/>
    <w:rsid w:val="00027129"/>
    <w:rsid w:val="000304B3"/>
    <w:rsid w:val="00030551"/>
    <w:rsid w:val="000308A4"/>
    <w:rsid w:val="00030DFD"/>
    <w:rsid w:val="000314A5"/>
    <w:rsid w:val="0003192A"/>
    <w:rsid w:val="00032063"/>
    <w:rsid w:val="00032944"/>
    <w:rsid w:val="00032B4E"/>
    <w:rsid w:val="00033FC1"/>
    <w:rsid w:val="00034A2B"/>
    <w:rsid w:val="00035DE2"/>
    <w:rsid w:val="000362EF"/>
    <w:rsid w:val="000371BD"/>
    <w:rsid w:val="00037529"/>
    <w:rsid w:val="0003783A"/>
    <w:rsid w:val="00037A71"/>
    <w:rsid w:val="00037B57"/>
    <w:rsid w:val="00040611"/>
    <w:rsid w:val="00042336"/>
    <w:rsid w:val="00042E67"/>
    <w:rsid w:val="000433A4"/>
    <w:rsid w:val="000433D0"/>
    <w:rsid w:val="00044161"/>
    <w:rsid w:val="000449BB"/>
    <w:rsid w:val="00045114"/>
    <w:rsid w:val="00045B8B"/>
    <w:rsid w:val="000463FC"/>
    <w:rsid w:val="00046BB9"/>
    <w:rsid w:val="00046EDA"/>
    <w:rsid w:val="000477AF"/>
    <w:rsid w:val="00052557"/>
    <w:rsid w:val="00052F42"/>
    <w:rsid w:val="00052F5B"/>
    <w:rsid w:val="00053003"/>
    <w:rsid w:val="00053799"/>
    <w:rsid w:val="00054093"/>
    <w:rsid w:val="00054CCA"/>
    <w:rsid w:val="00055384"/>
    <w:rsid w:val="0005546E"/>
    <w:rsid w:val="000558FC"/>
    <w:rsid w:val="0005733B"/>
    <w:rsid w:val="00057421"/>
    <w:rsid w:val="00057E7F"/>
    <w:rsid w:val="0006047B"/>
    <w:rsid w:val="00060773"/>
    <w:rsid w:val="00061235"/>
    <w:rsid w:val="00061B13"/>
    <w:rsid w:val="00062C15"/>
    <w:rsid w:val="000633E1"/>
    <w:rsid w:val="00063953"/>
    <w:rsid w:val="00063EFE"/>
    <w:rsid w:val="00064EEA"/>
    <w:rsid w:val="000650F3"/>
    <w:rsid w:val="00065269"/>
    <w:rsid w:val="000665E0"/>
    <w:rsid w:val="00066E84"/>
    <w:rsid w:val="00067E87"/>
    <w:rsid w:val="0007003D"/>
    <w:rsid w:val="000704FE"/>
    <w:rsid w:val="000708BB"/>
    <w:rsid w:val="00070DF4"/>
    <w:rsid w:val="000713AA"/>
    <w:rsid w:val="00071FB4"/>
    <w:rsid w:val="000720B9"/>
    <w:rsid w:val="0007219F"/>
    <w:rsid w:val="00073983"/>
    <w:rsid w:val="00073A3B"/>
    <w:rsid w:val="00073B5A"/>
    <w:rsid w:val="00074363"/>
    <w:rsid w:val="000747BF"/>
    <w:rsid w:val="00075481"/>
    <w:rsid w:val="0007615D"/>
    <w:rsid w:val="0007629A"/>
    <w:rsid w:val="00076864"/>
    <w:rsid w:val="00076A2B"/>
    <w:rsid w:val="00076F1B"/>
    <w:rsid w:val="00077523"/>
    <w:rsid w:val="000801E8"/>
    <w:rsid w:val="00080660"/>
    <w:rsid w:val="0008091C"/>
    <w:rsid w:val="00081279"/>
    <w:rsid w:val="00082592"/>
    <w:rsid w:val="000827E7"/>
    <w:rsid w:val="000830BB"/>
    <w:rsid w:val="00083951"/>
    <w:rsid w:val="00085122"/>
    <w:rsid w:val="000854CB"/>
    <w:rsid w:val="000855B4"/>
    <w:rsid w:val="00085A75"/>
    <w:rsid w:val="00085DA2"/>
    <w:rsid w:val="000900D1"/>
    <w:rsid w:val="000908E0"/>
    <w:rsid w:val="00092CEE"/>
    <w:rsid w:val="00094129"/>
    <w:rsid w:val="00094652"/>
    <w:rsid w:val="00094AD2"/>
    <w:rsid w:val="00095B52"/>
    <w:rsid w:val="00096FC2"/>
    <w:rsid w:val="0009741C"/>
    <w:rsid w:val="000974FA"/>
    <w:rsid w:val="00097B66"/>
    <w:rsid w:val="00097E13"/>
    <w:rsid w:val="000A0D54"/>
    <w:rsid w:val="000A10BE"/>
    <w:rsid w:val="000A147E"/>
    <w:rsid w:val="000A1A0E"/>
    <w:rsid w:val="000A1F12"/>
    <w:rsid w:val="000A23F1"/>
    <w:rsid w:val="000A2812"/>
    <w:rsid w:val="000A3C52"/>
    <w:rsid w:val="000A43CE"/>
    <w:rsid w:val="000A49D5"/>
    <w:rsid w:val="000A4DFE"/>
    <w:rsid w:val="000A7B1C"/>
    <w:rsid w:val="000B0921"/>
    <w:rsid w:val="000B0F88"/>
    <w:rsid w:val="000B12B5"/>
    <w:rsid w:val="000B1675"/>
    <w:rsid w:val="000B1A2C"/>
    <w:rsid w:val="000B1B86"/>
    <w:rsid w:val="000B2322"/>
    <w:rsid w:val="000B3EC6"/>
    <w:rsid w:val="000B47C4"/>
    <w:rsid w:val="000B5263"/>
    <w:rsid w:val="000B54B7"/>
    <w:rsid w:val="000B5630"/>
    <w:rsid w:val="000B5D05"/>
    <w:rsid w:val="000B60AB"/>
    <w:rsid w:val="000B723F"/>
    <w:rsid w:val="000B7E58"/>
    <w:rsid w:val="000C0336"/>
    <w:rsid w:val="000C1535"/>
    <w:rsid w:val="000C2064"/>
    <w:rsid w:val="000C2858"/>
    <w:rsid w:val="000C286C"/>
    <w:rsid w:val="000C3EBB"/>
    <w:rsid w:val="000C4001"/>
    <w:rsid w:val="000C570E"/>
    <w:rsid w:val="000C6B6B"/>
    <w:rsid w:val="000C70F4"/>
    <w:rsid w:val="000C774A"/>
    <w:rsid w:val="000C7EE2"/>
    <w:rsid w:val="000D0DF4"/>
    <w:rsid w:val="000D13BF"/>
    <w:rsid w:val="000D219A"/>
    <w:rsid w:val="000D23DD"/>
    <w:rsid w:val="000D2D94"/>
    <w:rsid w:val="000D3768"/>
    <w:rsid w:val="000D3D46"/>
    <w:rsid w:val="000D40E9"/>
    <w:rsid w:val="000D459B"/>
    <w:rsid w:val="000D4D20"/>
    <w:rsid w:val="000D4DED"/>
    <w:rsid w:val="000D51C1"/>
    <w:rsid w:val="000D5B01"/>
    <w:rsid w:val="000D5DA3"/>
    <w:rsid w:val="000D6FFD"/>
    <w:rsid w:val="000D7B8B"/>
    <w:rsid w:val="000D7D3F"/>
    <w:rsid w:val="000E043C"/>
    <w:rsid w:val="000E216F"/>
    <w:rsid w:val="000E2C4F"/>
    <w:rsid w:val="000E36D9"/>
    <w:rsid w:val="000E4CC7"/>
    <w:rsid w:val="000E6436"/>
    <w:rsid w:val="000E6CD3"/>
    <w:rsid w:val="000E76C2"/>
    <w:rsid w:val="000E7825"/>
    <w:rsid w:val="000E7E54"/>
    <w:rsid w:val="000F0637"/>
    <w:rsid w:val="000F13E1"/>
    <w:rsid w:val="000F2776"/>
    <w:rsid w:val="000F2880"/>
    <w:rsid w:val="000F36D7"/>
    <w:rsid w:val="000F3C71"/>
    <w:rsid w:val="000F4D0F"/>
    <w:rsid w:val="000F4DB9"/>
    <w:rsid w:val="000F4FAB"/>
    <w:rsid w:val="000F690D"/>
    <w:rsid w:val="000F7082"/>
    <w:rsid w:val="000F714F"/>
    <w:rsid w:val="000F7307"/>
    <w:rsid w:val="000F74E9"/>
    <w:rsid w:val="000F7502"/>
    <w:rsid w:val="00100256"/>
    <w:rsid w:val="001004ED"/>
    <w:rsid w:val="0010081B"/>
    <w:rsid w:val="00100863"/>
    <w:rsid w:val="00100957"/>
    <w:rsid w:val="00100EF2"/>
    <w:rsid w:val="001032B9"/>
    <w:rsid w:val="00103B67"/>
    <w:rsid w:val="0010418D"/>
    <w:rsid w:val="00105B26"/>
    <w:rsid w:val="001062F2"/>
    <w:rsid w:val="00106D4B"/>
    <w:rsid w:val="0010732F"/>
    <w:rsid w:val="00107E03"/>
    <w:rsid w:val="00110F1E"/>
    <w:rsid w:val="00111176"/>
    <w:rsid w:val="001129D2"/>
    <w:rsid w:val="00112CA4"/>
    <w:rsid w:val="001130EA"/>
    <w:rsid w:val="00113540"/>
    <w:rsid w:val="00113D63"/>
    <w:rsid w:val="00114250"/>
    <w:rsid w:val="001145F2"/>
    <w:rsid w:val="0011466B"/>
    <w:rsid w:val="0011698C"/>
    <w:rsid w:val="00116AF4"/>
    <w:rsid w:val="00116C3C"/>
    <w:rsid w:val="00117EBC"/>
    <w:rsid w:val="00121826"/>
    <w:rsid w:val="001220CE"/>
    <w:rsid w:val="0012244A"/>
    <w:rsid w:val="001224A7"/>
    <w:rsid w:val="00123974"/>
    <w:rsid w:val="0012414B"/>
    <w:rsid w:val="0012416A"/>
    <w:rsid w:val="00124468"/>
    <w:rsid w:val="001252F6"/>
    <w:rsid w:val="00125395"/>
    <w:rsid w:val="00125F39"/>
    <w:rsid w:val="00126FD3"/>
    <w:rsid w:val="00127027"/>
    <w:rsid w:val="001275C5"/>
    <w:rsid w:val="0013014E"/>
    <w:rsid w:val="001305BF"/>
    <w:rsid w:val="001305DB"/>
    <w:rsid w:val="00130A0D"/>
    <w:rsid w:val="00130CC3"/>
    <w:rsid w:val="001310B5"/>
    <w:rsid w:val="0013143C"/>
    <w:rsid w:val="00132150"/>
    <w:rsid w:val="00132352"/>
    <w:rsid w:val="001324B5"/>
    <w:rsid w:val="00132C7B"/>
    <w:rsid w:val="00133369"/>
    <w:rsid w:val="001338A2"/>
    <w:rsid w:val="00133990"/>
    <w:rsid w:val="00133C53"/>
    <w:rsid w:val="0013463E"/>
    <w:rsid w:val="00134931"/>
    <w:rsid w:val="00135A0C"/>
    <w:rsid w:val="001362DC"/>
    <w:rsid w:val="00136F2D"/>
    <w:rsid w:val="0014013A"/>
    <w:rsid w:val="0014095F"/>
    <w:rsid w:val="00141749"/>
    <w:rsid w:val="00142FCA"/>
    <w:rsid w:val="00143D4D"/>
    <w:rsid w:val="00145119"/>
    <w:rsid w:val="0014513A"/>
    <w:rsid w:val="00146DDE"/>
    <w:rsid w:val="00147A23"/>
    <w:rsid w:val="0015099C"/>
    <w:rsid w:val="00150B0F"/>
    <w:rsid w:val="00150BEC"/>
    <w:rsid w:val="00150ED3"/>
    <w:rsid w:val="00151D12"/>
    <w:rsid w:val="00151D77"/>
    <w:rsid w:val="0015211E"/>
    <w:rsid w:val="00152617"/>
    <w:rsid w:val="00152839"/>
    <w:rsid w:val="001529AF"/>
    <w:rsid w:val="001529DC"/>
    <w:rsid w:val="00152BEC"/>
    <w:rsid w:val="00152C7D"/>
    <w:rsid w:val="00153CD0"/>
    <w:rsid w:val="001542D9"/>
    <w:rsid w:val="001546B6"/>
    <w:rsid w:val="00154C4D"/>
    <w:rsid w:val="001553F1"/>
    <w:rsid w:val="00156331"/>
    <w:rsid w:val="0015773C"/>
    <w:rsid w:val="00157CCF"/>
    <w:rsid w:val="00160579"/>
    <w:rsid w:val="00160A80"/>
    <w:rsid w:val="00160AF7"/>
    <w:rsid w:val="00160EAB"/>
    <w:rsid w:val="00161C78"/>
    <w:rsid w:val="00161C80"/>
    <w:rsid w:val="00161C89"/>
    <w:rsid w:val="00161D1B"/>
    <w:rsid w:val="001631CB"/>
    <w:rsid w:val="00164D77"/>
    <w:rsid w:val="00164F62"/>
    <w:rsid w:val="00164F9A"/>
    <w:rsid w:val="001661FD"/>
    <w:rsid w:val="00166694"/>
    <w:rsid w:val="00166FCB"/>
    <w:rsid w:val="00167EE9"/>
    <w:rsid w:val="0017032C"/>
    <w:rsid w:val="00170614"/>
    <w:rsid w:val="00170D5D"/>
    <w:rsid w:val="001710AD"/>
    <w:rsid w:val="00171B53"/>
    <w:rsid w:val="00172A27"/>
    <w:rsid w:val="00172D33"/>
    <w:rsid w:val="00174579"/>
    <w:rsid w:val="00174B4E"/>
    <w:rsid w:val="00174B64"/>
    <w:rsid w:val="00177D98"/>
    <w:rsid w:val="00180027"/>
    <w:rsid w:val="00180452"/>
    <w:rsid w:val="00180981"/>
    <w:rsid w:val="00180F85"/>
    <w:rsid w:val="00181D70"/>
    <w:rsid w:val="00183DAA"/>
    <w:rsid w:val="0018425B"/>
    <w:rsid w:val="0018483F"/>
    <w:rsid w:val="00184B5B"/>
    <w:rsid w:val="00185328"/>
    <w:rsid w:val="00185574"/>
    <w:rsid w:val="00185E75"/>
    <w:rsid w:val="001867A6"/>
    <w:rsid w:val="00186999"/>
    <w:rsid w:val="00186FA3"/>
    <w:rsid w:val="00186FA8"/>
    <w:rsid w:val="001870DB"/>
    <w:rsid w:val="001873B0"/>
    <w:rsid w:val="00187E42"/>
    <w:rsid w:val="00190483"/>
    <w:rsid w:val="0019141C"/>
    <w:rsid w:val="00191A3F"/>
    <w:rsid w:val="00191B85"/>
    <w:rsid w:val="00191CF6"/>
    <w:rsid w:val="00192403"/>
    <w:rsid w:val="00194636"/>
    <w:rsid w:val="0019575C"/>
    <w:rsid w:val="00195BB1"/>
    <w:rsid w:val="00195F25"/>
    <w:rsid w:val="00196240"/>
    <w:rsid w:val="00196A78"/>
    <w:rsid w:val="00196B85"/>
    <w:rsid w:val="00196C1A"/>
    <w:rsid w:val="00196F35"/>
    <w:rsid w:val="00196F6F"/>
    <w:rsid w:val="00197C02"/>
    <w:rsid w:val="001A0D30"/>
    <w:rsid w:val="001A0E2B"/>
    <w:rsid w:val="001A1773"/>
    <w:rsid w:val="001A1AF2"/>
    <w:rsid w:val="001A1D33"/>
    <w:rsid w:val="001A2420"/>
    <w:rsid w:val="001A2900"/>
    <w:rsid w:val="001A2EAA"/>
    <w:rsid w:val="001A3975"/>
    <w:rsid w:val="001A449C"/>
    <w:rsid w:val="001A4770"/>
    <w:rsid w:val="001A4A42"/>
    <w:rsid w:val="001A4CBE"/>
    <w:rsid w:val="001A4DD8"/>
    <w:rsid w:val="001A4EFE"/>
    <w:rsid w:val="001A50AA"/>
    <w:rsid w:val="001A5B12"/>
    <w:rsid w:val="001A5D58"/>
    <w:rsid w:val="001A652E"/>
    <w:rsid w:val="001A6573"/>
    <w:rsid w:val="001A68B1"/>
    <w:rsid w:val="001A6F4A"/>
    <w:rsid w:val="001A74D7"/>
    <w:rsid w:val="001B001F"/>
    <w:rsid w:val="001B052C"/>
    <w:rsid w:val="001B17BF"/>
    <w:rsid w:val="001B1839"/>
    <w:rsid w:val="001B1BAC"/>
    <w:rsid w:val="001B2935"/>
    <w:rsid w:val="001B2B4F"/>
    <w:rsid w:val="001B2C09"/>
    <w:rsid w:val="001B30C9"/>
    <w:rsid w:val="001B31E0"/>
    <w:rsid w:val="001B47AC"/>
    <w:rsid w:val="001B520C"/>
    <w:rsid w:val="001B58B5"/>
    <w:rsid w:val="001B6483"/>
    <w:rsid w:val="001B677C"/>
    <w:rsid w:val="001B6F65"/>
    <w:rsid w:val="001C018D"/>
    <w:rsid w:val="001C068E"/>
    <w:rsid w:val="001C0D50"/>
    <w:rsid w:val="001C1913"/>
    <w:rsid w:val="001C2DAD"/>
    <w:rsid w:val="001C3386"/>
    <w:rsid w:val="001C3D17"/>
    <w:rsid w:val="001C3EC5"/>
    <w:rsid w:val="001C421F"/>
    <w:rsid w:val="001C42AA"/>
    <w:rsid w:val="001C44F9"/>
    <w:rsid w:val="001C52BB"/>
    <w:rsid w:val="001C566F"/>
    <w:rsid w:val="001C5706"/>
    <w:rsid w:val="001C5BFE"/>
    <w:rsid w:val="001C70D8"/>
    <w:rsid w:val="001C7420"/>
    <w:rsid w:val="001C7A0E"/>
    <w:rsid w:val="001C7AD6"/>
    <w:rsid w:val="001D0319"/>
    <w:rsid w:val="001D0DB4"/>
    <w:rsid w:val="001D1AC3"/>
    <w:rsid w:val="001D2DB1"/>
    <w:rsid w:val="001D3002"/>
    <w:rsid w:val="001D363E"/>
    <w:rsid w:val="001D3A64"/>
    <w:rsid w:val="001D3D76"/>
    <w:rsid w:val="001D474D"/>
    <w:rsid w:val="001D4907"/>
    <w:rsid w:val="001D4F58"/>
    <w:rsid w:val="001D59BB"/>
    <w:rsid w:val="001D65F5"/>
    <w:rsid w:val="001D6827"/>
    <w:rsid w:val="001D73E4"/>
    <w:rsid w:val="001E01A0"/>
    <w:rsid w:val="001E1139"/>
    <w:rsid w:val="001E17E9"/>
    <w:rsid w:val="001E2A11"/>
    <w:rsid w:val="001E2DC6"/>
    <w:rsid w:val="001E3233"/>
    <w:rsid w:val="001E4290"/>
    <w:rsid w:val="001E4807"/>
    <w:rsid w:val="001E4FCD"/>
    <w:rsid w:val="001E5EE5"/>
    <w:rsid w:val="001E6508"/>
    <w:rsid w:val="001F0289"/>
    <w:rsid w:val="001F0D43"/>
    <w:rsid w:val="001F0D98"/>
    <w:rsid w:val="001F1119"/>
    <w:rsid w:val="001F199F"/>
    <w:rsid w:val="001F1E6B"/>
    <w:rsid w:val="001F305E"/>
    <w:rsid w:val="001F427D"/>
    <w:rsid w:val="001F44B6"/>
    <w:rsid w:val="001F4774"/>
    <w:rsid w:val="001F4838"/>
    <w:rsid w:val="001F4C9E"/>
    <w:rsid w:val="001F5160"/>
    <w:rsid w:val="001F5546"/>
    <w:rsid w:val="001F55AC"/>
    <w:rsid w:val="001F5EE9"/>
    <w:rsid w:val="001F6BA3"/>
    <w:rsid w:val="001F76CA"/>
    <w:rsid w:val="001F78A7"/>
    <w:rsid w:val="001F7EF1"/>
    <w:rsid w:val="00201451"/>
    <w:rsid w:val="00201A58"/>
    <w:rsid w:val="002023CB"/>
    <w:rsid w:val="00202539"/>
    <w:rsid w:val="002027C9"/>
    <w:rsid w:val="00202954"/>
    <w:rsid w:val="002033E9"/>
    <w:rsid w:val="0020365F"/>
    <w:rsid w:val="00203F80"/>
    <w:rsid w:val="00204076"/>
    <w:rsid w:val="002059A7"/>
    <w:rsid w:val="00206061"/>
    <w:rsid w:val="002060CD"/>
    <w:rsid w:val="002062CB"/>
    <w:rsid w:val="002067EE"/>
    <w:rsid w:val="00206CD1"/>
    <w:rsid w:val="00207964"/>
    <w:rsid w:val="0021011E"/>
    <w:rsid w:val="002128A2"/>
    <w:rsid w:val="00213698"/>
    <w:rsid w:val="00214ACD"/>
    <w:rsid w:val="00214D8B"/>
    <w:rsid w:val="002155E7"/>
    <w:rsid w:val="002162F6"/>
    <w:rsid w:val="00216C5B"/>
    <w:rsid w:val="002170D2"/>
    <w:rsid w:val="002172D7"/>
    <w:rsid w:val="0021752B"/>
    <w:rsid w:val="00220865"/>
    <w:rsid w:val="002208AA"/>
    <w:rsid w:val="00221F72"/>
    <w:rsid w:val="002221B3"/>
    <w:rsid w:val="00222D17"/>
    <w:rsid w:val="0022376F"/>
    <w:rsid w:val="0022510A"/>
    <w:rsid w:val="002257B7"/>
    <w:rsid w:val="0022615C"/>
    <w:rsid w:val="00226E4E"/>
    <w:rsid w:val="002271D2"/>
    <w:rsid w:val="002274FF"/>
    <w:rsid w:val="002276BF"/>
    <w:rsid w:val="002279E9"/>
    <w:rsid w:val="0023015E"/>
    <w:rsid w:val="0023170F"/>
    <w:rsid w:val="00231936"/>
    <w:rsid w:val="00232391"/>
    <w:rsid w:val="0023277B"/>
    <w:rsid w:val="00232B8B"/>
    <w:rsid w:val="00233E3B"/>
    <w:rsid w:val="00234987"/>
    <w:rsid w:val="00235A17"/>
    <w:rsid w:val="0023610A"/>
    <w:rsid w:val="0023668F"/>
    <w:rsid w:val="00240CDC"/>
    <w:rsid w:val="0024172F"/>
    <w:rsid w:val="00242125"/>
    <w:rsid w:val="002432F3"/>
    <w:rsid w:val="0024435B"/>
    <w:rsid w:val="00245C0F"/>
    <w:rsid w:val="002464F8"/>
    <w:rsid w:val="002479F7"/>
    <w:rsid w:val="00247B0D"/>
    <w:rsid w:val="00250236"/>
    <w:rsid w:val="00250970"/>
    <w:rsid w:val="00250C9A"/>
    <w:rsid w:val="002511F9"/>
    <w:rsid w:val="00251232"/>
    <w:rsid w:val="002512A0"/>
    <w:rsid w:val="002515B3"/>
    <w:rsid w:val="00252E79"/>
    <w:rsid w:val="00253153"/>
    <w:rsid w:val="00253A16"/>
    <w:rsid w:val="0025429B"/>
    <w:rsid w:val="00254539"/>
    <w:rsid w:val="002545BB"/>
    <w:rsid w:val="00257C26"/>
    <w:rsid w:val="002605B5"/>
    <w:rsid w:val="00260D36"/>
    <w:rsid w:val="00261095"/>
    <w:rsid w:val="00262C39"/>
    <w:rsid w:val="0026304A"/>
    <w:rsid w:val="0026350D"/>
    <w:rsid w:val="0026357E"/>
    <w:rsid w:val="00263AE3"/>
    <w:rsid w:val="00263F62"/>
    <w:rsid w:val="002640F9"/>
    <w:rsid w:val="0026498A"/>
    <w:rsid w:val="00264DDA"/>
    <w:rsid w:val="0026507C"/>
    <w:rsid w:val="0026542E"/>
    <w:rsid w:val="002655A0"/>
    <w:rsid w:val="0026640C"/>
    <w:rsid w:val="00266515"/>
    <w:rsid w:val="002668D9"/>
    <w:rsid w:val="00266B05"/>
    <w:rsid w:val="00266C06"/>
    <w:rsid w:val="00266EE8"/>
    <w:rsid w:val="00267C4D"/>
    <w:rsid w:val="00270008"/>
    <w:rsid w:val="002715B3"/>
    <w:rsid w:val="0027198E"/>
    <w:rsid w:val="0027241C"/>
    <w:rsid w:val="00272849"/>
    <w:rsid w:val="00272A6E"/>
    <w:rsid w:val="0027315F"/>
    <w:rsid w:val="00273FC4"/>
    <w:rsid w:val="00275845"/>
    <w:rsid w:val="00276FEC"/>
    <w:rsid w:val="002771EF"/>
    <w:rsid w:val="00277823"/>
    <w:rsid w:val="00277E96"/>
    <w:rsid w:val="002817B3"/>
    <w:rsid w:val="002819FC"/>
    <w:rsid w:val="00282296"/>
    <w:rsid w:val="002825B1"/>
    <w:rsid w:val="00282832"/>
    <w:rsid w:val="00283031"/>
    <w:rsid w:val="00283281"/>
    <w:rsid w:val="00285088"/>
    <w:rsid w:val="00285810"/>
    <w:rsid w:val="00285B72"/>
    <w:rsid w:val="00286258"/>
    <w:rsid w:val="0028742B"/>
    <w:rsid w:val="00291785"/>
    <w:rsid w:val="00291838"/>
    <w:rsid w:val="00292130"/>
    <w:rsid w:val="0029245D"/>
    <w:rsid w:val="00292FBB"/>
    <w:rsid w:val="002935E8"/>
    <w:rsid w:val="00293F65"/>
    <w:rsid w:val="002944DB"/>
    <w:rsid w:val="00294603"/>
    <w:rsid w:val="002953CA"/>
    <w:rsid w:val="0029663B"/>
    <w:rsid w:val="00296C10"/>
    <w:rsid w:val="0029754E"/>
    <w:rsid w:val="00297647"/>
    <w:rsid w:val="00297808"/>
    <w:rsid w:val="002A3BC5"/>
    <w:rsid w:val="002A416B"/>
    <w:rsid w:val="002A45A3"/>
    <w:rsid w:val="002A48E2"/>
    <w:rsid w:val="002A52AD"/>
    <w:rsid w:val="002A55A7"/>
    <w:rsid w:val="002A5A5A"/>
    <w:rsid w:val="002A6ED3"/>
    <w:rsid w:val="002A7E93"/>
    <w:rsid w:val="002B123F"/>
    <w:rsid w:val="002B12AA"/>
    <w:rsid w:val="002B1413"/>
    <w:rsid w:val="002B284B"/>
    <w:rsid w:val="002B3430"/>
    <w:rsid w:val="002B361F"/>
    <w:rsid w:val="002B48C5"/>
    <w:rsid w:val="002B4B0E"/>
    <w:rsid w:val="002B570A"/>
    <w:rsid w:val="002B577B"/>
    <w:rsid w:val="002B5AE6"/>
    <w:rsid w:val="002B62B1"/>
    <w:rsid w:val="002B62E8"/>
    <w:rsid w:val="002B6305"/>
    <w:rsid w:val="002B6781"/>
    <w:rsid w:val="002B70A2"/>
    <w:rsid w:val="002C0544"/>
    <w:rsid w:val="002C0E4A"/>
    <w:rsid w:val="002C1D6E"/>
    <w:rsid w:val="002C249C"/>
    <w:rsid w:val="002C298B"/>
    <w:rsid w:val="002C2FC7"/>
    <w:rsid w:val="002C3474"/>
    <w:rsid w:val="002C47C5"/>
    <w:rsid w:val="002C5852"/>
    <w:rsid w:val="002C5C25"/>
    <w:rsid w:val="002C6649"/>
    <w:rsid w:val="002C6A6A"/>
    <w:rsid w:val="002C6F28"/>
    <w:rsid w:val="002C7934"/>
    <w:rsid w:val="002C79D3"/>
    <w:rsid w:val="002C7C98"/>
    <w:rsid w:val="002D0606"/>
    <w:rsid w:val="002D069E"/>
    <w:rsid w:val="002D0D63"/>
    <w:rsid w:val="002D11C9"/>
    <w:rsid w:val="002D1580"/>
    <w:rsid w:val="002D1F39"/>
    <w:rsid w:val="002D221F"/>
    <w:rsid w:val="002D36D9"/>
    <w:rsid w:val="002D3F03"/>
    <w:rsid w:val="002D4C25"/>
    <w:rsid w:val="002D4F95"/>
    <w:rsid w:val="002D510B"/>
    <w:rsid w:val="002D6978"/>
    <w:rsid w:val="002D7439"/>
    <w:rsid w:val="002E0822"/>
    <w:rsid w:val="002E09C4"/>
    <w:rsid w:val="002E149E"/>
    <w:rsid w:val="002E1D22"/>
    <w:rsid w:val="002E2679"/>
    <w:rsid w:val="002E2872"/>
    <w:rsid w:val="002E2B9B"/>
    <w:rsid w:val="002E2F64"/>
    <w:rsid w:val="002E3452"/>
    <w:rsid w:val="002E44C8"/>
    <w:rsid w:val="002E46B6"/>
    <w:rsid w:val="002E59F5"/>
    <w:rsid w:val="002E5E44"/>
    <w:rsid w:val="002E61D1"/>
    <w:rsid w:val="002E6DD0"/>
    <w:rsid w:val="002E73A6"/>
    <w:rsid w:val="002E7A70"/>
    <w:rsid w:val="002E7B0F"/>
    <w:rsid w:val="002E7E25"/>
    <w:rsid w:val="002F05BF"/>
    <w:rsid w:val="002F06F2"/>
    <w:rsid w:val="002F1CC3"/>
    <w:rsid w:val="002F2CA9"/>
    <w:rsid w:val="002F3E41"/>
    <w:rsid w:val="002F3F30"/>
    <w:rsid w:val="002F46AC"/>
    <w:rsid w:val="002F4972"/>
    <w:rsid w:val="002F5782"/>
    <w:rsid w:val="002F60F0"/>
    <w:rsid w:val="00301CD7"/>
    <w:rsid w:val="00301CD9"/>
    <w:rsid w:val="0030207D"/>
    <w:rsid w:val="0030216A"/>
    <w:rsid w:val="003023C8"/>
    <w:rsid w:val="00302995"/>
    <w:rsid w:val="003032A3"/>
    <w:rsid w:val="00303386"/>
    <w:rsid w:val="00303A5A"/>
    <w:rsid w:val="00303E97"/>
    <w:rsid w:val="0030409D"/>
    <w:rsid w:val="003048B3"/>
    <w:rsid w:val="00305511"/>
    <w:rsid w:val="00305F71"/>
    <w:rsid w:val="00306872"/>
    <w:rsid w:val="0030758F"/>
    <w:rsid w:val="00307ED9"/>
    <w:rsid w:val="00310582"/>
    <w:rsid w:val="00311C80"/>
    <w:rsid w:val="003120F5"/>
    <w:rsid w:val="00312868"/>
    <w:rsid w:val="00313B19"/>
    <w:rsid w:val="00313E55"/>
    <w:rsid w:val="00313F3F"/>
    <w:rsid w:val="003140C3"/>
    <w:rsid w:val="00314224"/>
    <w:rsid w:val="00314458"/>
    <w:rsid w:val="00314611"/>
    <w:rsid w:val="003146EB"/>
    <w:rsid w:val="00314A13"/>
    <w:rsid w:val="00314AB0"/>
    <w:rsid w:val="00315248"/>
    <w:rsid w:val="0031582B"/>
    <w:rsid w:val="00315CCF"/>
    <w:rsid w:val="00316231"/>
    <w:rsid w:val="00316768"/>
    <w:rsid w:val="00316B50"/>
    <w:rsid w:val="00316E4A"/>
    <w:rsid w:val="003175D6"/>
    <w:rsid w:val="00317892"/>
    <w:rsid w:val="00317A0D"/>
    <w:rsid w:val="003205EC"/>
    <w:rsid w:val="0032122D"/>
    <w:rsid w:val="00321A04"/>
    <w:rsid w:val="00321A79"/>
    <w:rsid w:val="00321C4D"/>
    <w:rsid w:val="00321C5B"/>
    <w:rsid w:val="00321DA9"/>
    <w:rsid w:val="00321FAB"/>
    <w:rsid w:val="003222B1"/>
    <w:rsid w:val="00322A3A"/>
    <w:rsid w:val="003231F8"/>
    <w:rsid w:val="00323476"/>
    <w:rsid w:val="00324F67"/>
    <w:rsid w:val="0032510D"/>
    <w:rsid w:val="003251BC"/>
    <w:rsid w:val="003266AD"/>
    <w:rsid w:val="003269B1"/>
    <w:rsid w:val="003275B9"/>
    <w:rsid w:val="003277E9"/>
    <w:rsid w:val="0032792E"/>
    <w:rsid w:val="00330155"/>
    <w:rsid w:val="0033035A"/>
    <w:rsid w:val="00330E0E"/>
    <w:rsid w:val="0033106C"/>
    <w:rsid w:val="003314B5"/>
    <w:rsid w:val="00331A17"/>
    <w:rsid w:val="003321DC"/>
    <w:rsid w:val="0033249A"/>
    <w:rsid w:val="0033275D"/>
    <w:rsid w:val="003329BF"/>
    <w:rsid w:val="00332CFA"/>
    <w:rsid w:val="00332E39"/>
    <w:rsid w:val="00333D40"/>
    <w:rsid w:val="00334E24"/>
    <w:rsid w:val="003361C3"/>
    <w:rsid w:val="00336400"/>
    <w:rsid w:val="00336AB9"/>
    <w:rsid w:val="00337C76"/>
    <w:rsid w:val="00337DA4"/>
    <w:rsid w:val="00337ED5"/>
    <w:rsid w:val="003409D6"/>
    <w:rsid w:val="00340EDC"/>
    <w:rsid w:val="00341D08"/>
    <w:rsid w:val="0034266C"/>
    <w:rsid w:val="00342B8B"/>
    <w:rsid w:val="00343397"/>
    <w:rsid w:val="00343462"/>
    <w:rsid w:val="00344923"/>
    <w:rsid w:val="003450AB"/>
    <w:rsid w:val="003455A1"/>
    <w:rsid w:val="003455FA"/>
    <w:rsid w:val="00347A9C"/>
    <w:rsid w:val="00351179"/>
    <w:rsid w:val="003514A5"/>
    <w:rsid w:val="003514B0"/>
    <w:rsid w:val="003519C3"/>
    <w:rsid w:val="003522D9"/>
    <w:rsid w:val="00353915"/>
    <w:rsid w:val="0035395F"/>
    <w:rsid w:val="0035450E"/>
    <w:rsid w:val="00354DE1"/>
    <w:rsid w:val="00355703"/>
    <w:rsid w:val="0035641C"/>
    <w:rsid w:val="00356C1F"/>
    <w:rsid w:val="0035790B"/>
    <w:rsid w:val="0036033B"/>
    <w:rsid w:val="0036125C"/>
    <w:rsid w:val="003613A4"/>
    <w:rsid w:val="003614B1"/>
    <w:rsid w:val="003617A1"/>
    <w:rsid w:val="003617C8"/>
    <w:rsid w:val="0036385C"/>
    <w:rsid w:val="00363998"/>
    <w:rsid w:val="00363D7F"/>
    <w:rsid w:val="00363F5A"/>
    <w:rsid w:val="00363F9A"/>
    <w:rsid w:val="00364118"/>
    <w:rsid w:val="00364E95"/>
    <w:rsid w:val="003651CB"/>
    <w:rsid w:val="003655A0"/>
    <w:rsid w:val="0036651D"/>
    <w:rsid w:val="00366BF2"/>
    <w:rsid w:val="00367092"/>
    <w:rsid w:val="003670E2"/>
    <w:rsid w:val="00367F04"/>
    <w:rsid w:val="00370B1D"/>
    <w:rsid w:val="00370C16"/>
    <w:rsid w:val="003710A4"/>
    <w:rsid w:val="0037134F"/>
    <w:rsid w:val="00371617"/>
    <w:rsid w:val="003718C4"/>
    <w:rsid w:val="00371CE7"/>
    <w:rsid w:val="003726D2"/>
    <w:rsid w:val="0037283B"/>
    <w:rsid w:val="00372859"/>
    <w:rsid w:val="00372AAC"/>
    <w:rsid w:val="003731E8"/>
    <w:rsid w:val="00373996"/>
    <w:rsid w:val="00376C32"/>
    <w:rsid w:val="003779BB"/>
    <w:rsid w:val="00377B62"/>
    <w:rsid w:val="00380361"/>
    <w:rsid w:val="003811CF"/>
    <w:rsid w:val="00381565"/>
    <w:rsid w:val="00381B02"/>
    <w:rsid w:val="003828A1"/>
    <w:rsid w:val="003832E9"/>
    <w:rsid w:val="00383A60"/>
    <w:rsid w:val="003857E1"/>
    <w:rsid w:val="00385A6A"/>
    <w:rsid w:val="00385B12"/>
    <w:rsid w:val="0038658C"/>
    <w:rsid w:val="00386F0C"/>
    <w:rsid w:val="003871C9"/>
    <w:rsid w:val="0038754C"/>
    <w:rsid w:val="00387A11"/>
    <w:rsid w:val="00387C59"/>
    <w:rsid w:val="003916D8"/>
    <w:rsid w:val="00391F75"/>
    <w:rsid w:val="0039204C"/>
    <w:rsid w:val="00393C0B"/>
    <w:rsid w:val="003945BE"/>
    <w:rsid w:val="0039497E"/>
    <w:rsid w:val="00396134"/>
    <w:rsid w:val="0039637B"/>
    <w:rsid w:val="003974A1"/>
    <w:rsid w:val="00397AD7"/>
    <w:rsid w:val="003A02A2"/>
    <w:rsid w:val="003A0369"/>
    <w:rsid w:val="003A0E1B"/>
    <w:rsid w:val="003A132E"/>
    <w:rsid w:val="003A1B7A"/>
    <w:rsid w:val="003A2B6B"/>
    <w:rsid w:val="003A2E1C"/>
    <w:rsid w:val="003A2F2F"/>
    <w:rsid w:val="003A2F88"/>
    <w:rsid w:val="003A3120"/>
    <w:rsid w:val="003A3277"/>
    <w:rsid w:val="003A32CB"/>
    <w:rsid w:val="003A34D4"/>
    <w:rsid w:val="003A3857"/>
    <w:rsid w:val="003A416E"/>
    <w:rsid w:val="003A5A44"/>
    <w:rsid w:val="003A5A4D"/>
    <w:rsid w:val="003A5A58"/>
    <w:rsid w:val="003A5FFA"/>
    <w:rsid w:val="003A6441"/>
    <w:rsid w:val="003A6900"/>
    <w:rsid w:val="003B1354"/>
    <w:rsid w:val="003B3D02"/>
    <w:rsid w:val="003B49DA"/>
    <w:rsid w:val="003B4ED8"/>
    <w:rsid w:val="003B5059"/>
    <w:rsid w:val="003B5205"/>
    <w:rsid w:val="003B5EFE"/>
    <w:rsid w:val="003B711B"/>
    <w:rsid w:val="003B7A1D"/>
    <w:rsid w:val="003C1357"/>
    <w:rsid w:val="003C1575"/>
    <w:rsid w:val="003C15F6"/>
    <w:rsid w:val="003C1764"/>
    <w:rsid w:val="003C2358"/>
    <w:rsid w:val="003C293C"/>
    <w:rsid w:val="003C2F17"/>
    <w:rsid w:val="003C3698"/>
    <w:rsid w:val="003C42B7"/>
    <w:rsid w:val="003C4415"/>
    <w:rsid w:val="003C49FF"/>
    <w:rsid w:val="003C4DEC"/>
    <w:rsid w:val="003C5A87"/>
    <w:rsid w:val="003C5A88"/>
    <w:rsid w:val="003C5EAF"/>
    <w:rsid w:val="003C6623"/>
    <w:rsid w:val="003C6F8A"/>
    <w:rsid w:val="003C722F"/>
    <w:rsid w:val="003C7911"/>
    <w:rsid w:val="003D0091"/>
    <w:rsid w:val="003D0282"/>
    <w:rsid w:val="003D0A5B"/>
    <w:rsid w:val="003D128E"/>
    <w:rsid w:val="003D23EA"/>
    <w:rsid w:val="003D289A"/>
    <w:rsid w:val="003D2D8A"/>
    <w:rsid w:val="003D31EE"/>
    <w:rsid w:val="003D3671"/>
    <w:rsid w:val="003D37E5"/>
    <w:rsid w:val="003D3BE2"/>
    <w:rsid w:val="003D3E0D"/>
    <w:rsid w:val="003D4139"/>
    <w:rsid w:val="003D421E"/>
    <w:rsid w:val="003D4E62"/>
    <w:rsid w:val="003D533F"/>
    <w:rsid w:val="003D582E"/>
    <w:rsid w:val="003D5844"/>
    <w:rsid w:val="003D62BF"/>
    <w:rsid w:val="003D6FE7"/>
    <w:rsid w:val="003D70DE"/>
    <w:rsid w:val="003D72E0"/>
    <w:rsid w:val="003E05B0"/>
    <w:rsid w:val="003E109F"/>
    <w:rsid w:val="003E1C18"/>
    <w:rsid w:val="003E1D5B"/>
    <w:rsid w:val="003E23ED"/>
    <w:rsid w:val="003E2A1B"/>
    <w:rsid w:val="003E2EBD"/>
    <w:rsid w:val="003E2ED6"/>
    <w:rsid w:val="003E376C"/>
    <w:rsid w:val="003E39F5"/>
    <w:rsid w:val="003E3E64"/>
    <w:rsid w:val="003E5195"/>
    <w:rsid w:val="003E5493"/>
    <w:rsid w:val="003E58DC"/>
    <w:rsid w:val="003E5BFC"/>
    <w:rsid w:val="003E5D20"/>
    <w:rsid w:val="003E5F75"/>
    <w:rsid w:val="003E7737"/>
    <w:rsid w:val="003F13EE"/>
    <w:rsid w:val="003F14E6"/>
    <w:rsid w:val="003F29BC"/>
    <w:rsid w:val="003F2CF1"/>
    <w:rsid w:val="003F2F53"/>
    <w:rsid w:val="003F305C"/>
    <w:rsid w:val="003F327B"/>
    <w:rsid w:val="003F3605"/>
    <w:rsid w:val="003F3FB9"/>
    <w:rsid w:val="003F422A"/>
    <w:rsid w:val="003F45AC"/>
    <w:rsid w:val="003F4A7D"/>
    <w:rsid w:val="003F56F2"/>
    <w:rsid w:val="003F5B76"/>
    <w:rsid w:val="003F5F93"/>
    <w:rsid w:val="003F6073"/>
    <w:rsid w:val="003F60B0"/>
    <w:rsid w:val="003F61C7"/>
    <w:rsid w:val="003F6233"/>
    <w:rsid w:val="003F636B"/>
    <w:rsid w:val="003F67C4"/>
    <w:rsid w:val="003F6898"/>
    <w:rsid w:val="003F7225"/>
    <w:rsid w:val="003F7344"/>
    <w:rsid w:val="003F7404"/>
    <w:rsid w:val="003F7A49"/>
    <w:rsid w:val="003F7FD3"/>
    <w:rsid w:val="0040082F"/>
    <w:rsid w:val="00400BCB"/>
    <w:rsid w:val="00401177"/>
    <w:rsid w:val="004011EC"/>
    <w:rsid w:val="004020F3"/>
    <w:rsid w:val="00402FF3"/>
    <w:rsid w:val="0040312C"/>
    <w:rsid w:val="00403933"/>
    <w:rsid w:val="00403DCF"/>
    <w:rsid w:val="004046B6"/>
    <w:rsid w:val="0040594B"/>
    <w:rsid w:val="004060C1"/>
    <w:rsid w:val="004064C5"/>
    <w:rsid w:val="00406E77"/>
    <w:rsid w:val="00406EA8"/>
    <w:rsid w:val="00407739"/>
    <w:rsid w:val="00410048"/>
    <w:rsid w:val="0041019B"/>
    <w:rsid w:val="0041088F"/>
    <w:rsid w:val="00411CAF"/>
    <w:rsid w:val="00411D0E"/>
    <w:rsid w:val="00412208"/>
    <w:rsid w:val="00412345"/>
    <w:rsid w:val="00413BEE"/>
    <w:rsid w:val="004140FC"/>
    <w:rsid w:val="004144EE"/>
    <w:rsid w:val="004148E8"/>
    <w:rsid w:val="00414F1E"/>
    <w:rsid w:val="00415D8A"/>
    <w:rsid w:val="004166A1"/>
    <w:rsid w:val="00416810"/>
    <w:rsid w:val="00420942"/>
    <w:rsid w:val="00420B7C"/>
    <w:rsid w:val="00420B82"/>
    <w:rsid w:val="00421DE7"/>
    <w:rsid w:val="0042278D"/>
    <w:rsid w:val="0042308A"/>
    <w:rsid w:val="004235A9"/>
    <w:rsid w:val="004240CD"/>
    <w:rsid w:val="0042425C"/>
    <w:rsid w:val="0042520E"/>
    <w:rsid w:val="00425231"/>
    <w:rsid w:val="004252B9"/>
    <w:rsid w:val="0042565A"/>
    <w:rsid w:val="00425BF3"/>
    <w:rsid w:val="00425DF3"/>
    <w:rsid w:val="00426040"/>
    <w:rsid w:val="0042652A"/>
    <w:rsid w:val="00426A28"/>
    <w:rsid w:val="00430202"/>
    <w:rsid w:val="00430653"/>
    <w:rsid w:val="00430BEB"/>
    <w:rsid w:val="00431D0D"/>
    <w:rsid w:val="00432EEF"/>
    <w:rsid w:val="004333C1"/>
    <w:rsid w:val="00433C01"/>
    <w:rsid w:val="00433E10"/>
    <w:rsid w:val="004353A8"/>
    <w:rsid w:val="004354FC"/>
    <w:rsid w:val="0043556F"/>
    <w:rsid w:val="004358D2"/>
    <w:rsid w:val="00436C9D"/>
    <w:rsid w:val="00436E03"/>
    <w:rsid w:val="00437E8E"/>
    <w:rsid w:val="00437EFF"/>
    <w:rsid w:val="00437F11"/>
    <w:rsid w:val="00437F9A"/>
    <w:rsid w:val="004407BB"/>
    <w:rsid w:val="00441005"/>
    <w:rsid w:val="00442272"/>
    <w:rsid w:val="004437BE"/>
    <w:rsid w:val="00443D87"/>
    <w:rsid w:val="00443DD6"/>
    <w:rsid w:val="004445E5"/>
    <w:rsid w:val="004448A4"/>
    <w:rsid w:val="00444ABB"/>
    <w:rsid w:val="00444C0D"/>
    <w:rsid w:val="00444CBE"/>
    <w:rsid w:val="00444FEC"/>
    <w:rsid w:val="0044507C"/>
    <w:rsid w:val="00445D0B"/>
    <w:rsid w:val="00446563"/>
    <w:rsid w:val="00447B56"/>
    <w:rsid w:val="00450052"/>
    <w:rsid w:val="00450B65"/>
    <w:rsid w:val="00451928"/>
    <w:rsid w:val="00451B07"/>
    <w:rsid w:val="004525DB"/>
    <w:rsid w:val="004527FD"/>
    <w:rsid w:val="0045321E"/>
    <w:rsid w:val="00453A74"/>
    <w:rsid w:val="00453A9A"/>
    <w:rsid w:val="00454754"/>
    <w:rsid w:val="00454DAF"/>
    <w:rsid w:val="004553AF"/>
    <w:rsid w:val="00456FC9"/>
    <w:rsid w:val="004576FA"/>
    <w:rsid w:val="004605E8"/>
    <w:rsid w:val="004615B2"/>
    <w:rsid w:val="0046254C"/>
    <w:rsid w:val="0046273A"/>
    <w:rsid w:val="00463A01"/>
    <w:rsid w:val="00464202"/>
    <w:rsid w:val="0046431D"/>
    <w:rsid w:val="004643AF"/>
    <w:rsid w:val="0046526D"/>
    <w:rsid w:val="00465870"/>
    <w:rsid w:val="00465FCE"/>
    <w:rsid w:val="004662F2"/>
    <w:rsid w:val="00466886"/>
    <w:rsid w:val="00466CD5"/>
    <w:rsid w:val="00467589"/>
    <w:rsid w:val="00467937"/>
    <w:rsid w:val="00470CDC"/>
    <w:rsid w:val="0047118C"/>
    <w:rsid w:val="00471367"/>
    <w:rsid w:val="00471625"/>
    <w:rsid w:val="00471B71"/>
    <w:rsid w:val="004726DC"/>
    <w:rsid w:val="00472A1B"/>
    <w:rsid w:val="00472EC8"/>
    <w:rsid w:val="00473492"/>
    <w:rsid w:val="0047388D"/>
    <w:rsid w:val="00473C4F"/>
    <w:rsid w:val="00473CCC"/>
    <w:rsid w:val="00474D9E"/>
    <w:rsid w:val="00474E36"/>
    <w:rsid w:val="00475221"/>
    <w:rsid w:val="004756D5"/>
    <w:rsid w:val="004766EC"/>
    <w:rsid w:val="00476779"/>
    <w:rsid w:val="0047695C"/>
    <w:rsid w:val="004769A5"/>
    <w:rsid w:val="00476E04"/>
    <w:rsid w:val="00477A8D"/>
    <w:rsid w:val="004805FC"/>
    <w:rsid w:val="0048065F"/>
    <w:rsid w:val="00480BF9"/>
    <w:rsid w:val="00481999"/>
    <w:rsid w:val="0048261A"/>
    <w:rsid w:val="00483410"/>
    <w:rsid w:val="00483A0B"/>
    <w:rsid w:val="00483FE0"/>
    <w:rsid w:val="00484976"/>
    <w:rsid w:val="00485024"/>
    <w:rsid w:val="004851F5"/>
    <w:rsid w:val="00485C1A"/>
    <w:rsid w:val="00486A2C"/>
    <w:rsid w:val="00486AA4"/>
    <w:rsid w:val="0048772D"/>
    <w:rsid w:val="00490BEF"/>
    <w:rsid w:val="00490D4C"/>
    <w:rsid w:val="00491196"/>
    <w:rsid w:val="0049167A"/>
    <w:rsid w:val="004928D9"/>
    <w:rsid w:val="00492955"/>
    <w:rsid w:val="00492D25"/>
    <w:rsid w:val="004960EC"/>
    <w:rsid w:val="00496DF2"/>
    <w:rsid w:val="0049788C"/>
    <w:rsid w:val="00497AB0"/>
    <w:rsid w:val="004A014B"/>
    <w:rsid w:val="004A05F4"/>
    <w:rsid w:val="004A0925"/>
    <w:rsid w:val="004A0C72"/>
    <w:rsid w:val="004A1FBB"/>
    <w:rsid w:val="004A236F"/>
    <w:rsid w:val="004A2922"/>
    <w:rsid w:val="004A2E9E"/>
    <w:rsid w:val="004A325F"/>
    <w:rsid w:val="004A3E29"/>
    <w:rsid w:val="004A4290"/>
    <w:rsid w:val="004A4740"/>
    <w:rsid w:val="004A57E8"/>
    <w:rsid w:val="004A5882"/>
    <w:rsid w:val="004A58C9"/>
    <w:rsid w:val="004A5988"/>
    <w:rsid w:val="004A60D2"/>
    <w:rsid w:val="004A6320"/>
    <w:rsid w:val="004A72DC"/>
    <w:rsid w:val="004A7453"/>
    <w:rsid w:val="004B0AC2"/>
    <w:rsid w:val="004B10AA"/>
    <w:rsid w:val="004B3919"/>
    <w:rsid w:val="004B4558"/>
    <w:rsid w:val="004B4BB5"/>
    <w:rsid w:val="004B4ED7"/>
    <w:rsid w:val="004B555E"/>
    <w:rsid w:val="004B58C6"/>
    <w:rsid w:val="004B5D63"/>
    <w:rsid w:val="004B725B"/>
    <w:rsid w:val="004B7321"/>
    <w:rsid w:val="004B7358"/>
    <w:rsid w:val="004B7705"/>
    <w:rsid w:val="004B7F50"/>
    <w:rsid w:val="004C128C"/>
    <w:rsid w:val="004C12A4"/>
    <w:rsid w:val="004C147B"/>
    <w:rsid w:val="004C3293"/>
    <w:rsid w:val="004C347B"/>
    <w:rsid w:val="004C4294"/>
    <w:rsid w:val="004C47C3"/>
    <w:rsid w:val="004C48F5"/>
    <w:rsid w:val="004C5843"/>
    <w:rsid w:val="004C58C7"/>
    <w:rsid w:val="004C5931"/>
    <w:rsid w:val="004C5EDC"/>
    <w:rsid w:val="004C68B6"/>
    <w:rsid w:val="004C68D1"/>
    <w:rsid w:val="004C6EF1"/>
    <w:rsid w:val="004C7935"/>
    <w:rsid w:val="004C7AC3"/>
    <w:rsid w:val="004D0823"/>
    <w:rsid w:val="004D225F"/>
    <w:rsid w:val="004D2379"/>
    <w:rsid w:val="004D2899"/>
    <w:rsid w:val="004D3220"/>
    <w:rsid w:val="004D4227"/>
    <w:rsid w:val="004D50B8"/>
    <w:rsid w:val="004D5442"/>
    <w:rsid w:val="004D5BCD"/>
    <w:rsid w:val="004D5C30"/>
    <w:rsid w:val="004D6B1D"/>
    <w:rsid w:val="004D7282"/>
    <w:rsid w:val="004D74DF"/>
    <w:rsid w:val="004D74E2"/>
    <w:rsid w:val="004E1455"/>
    <w:rsid w:val="004E2C7B"/>
    <w:rsid w:val="004E2D71"/>
    <w:rsid w:val="004E2ED7"/>
    <w:rsid w:val="004E35AB"/>
    <w:rsid w:val="004E4854"/>
    <w:rsid w:val="004E48A7"/>
    <w:rsid w:val="004E4A04"/>
    <w:rsid w:val="004E4C5B"/>
    <w:rsid w:val="004E5ACC"/>
    <w:rsid w:val="004E5F31"/>
    <w:rsid w:val="004E604D"/>
    <w:rsid w:val="004E6497"/>
    <w:rsid w:val="004E682C"/>
    <w:rsid w:val="004E75E3"/>
    <w:rsid w:val="004E7B89"/>
    <w:rsid w:val="004F064B"/>
    <w:rsid w:val="004F08E6"/>
    <w:rsid w:val="004F0B89"/>
    <w:rsid w:val="004F1B06"/>
    <w:rsid w:val="004F2203"/>
    <w:rsid w:val="004F2382"/>
    <w:rsid w:val="004F241B"/>
    <w:rsid w:val="004F268B"/>
    <w:rsid w:val="004F2DCF"/>
    <w:rsid w:val="004F3382"/>
    <w:rsid w:val="004F4367"/>
    <w:rsid w:val="004F4B64"/>
    <w:rsid w:val="004F5629"/>
    <w:rsid w:val="004F579E"/>
    <w:rsid w:val="004F57CA"/>
    <w:rsid w:val="004F5E52"/>
    <w:rsid w:val="004F5F27"/>
    <w:rsid w:val="004F6065"/>
    <w:rsid w:val="004F6BFE"/>
    <w:rsid w:val="004F7371"/>
    <w:rsid w:val="004F7941"/>
    <w:rsid w:val="00500E9E"/>
    <w:rsid w:val="00500EF8"/>
    <w:rsid w:val="0050195B"/>
    <w:rsid w:val="00501A90"/>
    <w:rsid w:val="00502543"/>
    <w:rsid w:val="0050266D"/>
    <w:rsid w:val="005029C8"/>
    <w:rsid w:val="00503A9D"/>
    <w:rsid w:val="0050406B"/>
    <w:rsid w:val="005050C9"/>
    <w:rsid w:val="00505B29"/>
    <w:rsid w:val="00505C0F"/>
    <w:rsid w:val="00505F62"/>
    <w:rsid w:val="0050618A"/>
    <w:rsid w:val="005063AB"/>
    <w:rsid w:val="005065A6"/>
    <w:rsid w:val="00506F37"/>
    <w:rsid w:val="00507A1C"/>
    <w:rsid w:val="00507BA4"/>
    <w:rsid w:val="00507C00"/>
    <w:rsid w:val="00510699"/>
    <w:rsid w:val="00510C19"/>
    <w:rsid w:val="00510DC0"/>
    <w:rsid w:val="005115A0"/>
    <w:rsid w:val="005117F0"/>
    <w:rsid w:val="00511E21"/>
    <w:rsid w:val="00511EF0"/>
    <w:rsid w:val="005122A0"/>
    <w:rsid w:val="00512D2E"/>
    <w:rsid w:val="005135B5"/>
    <w:rsid w:val="005141E3"/>
    <w:rsid w:val="005147F4"/>
    <w:rsid w:val="00515A0B"/>
    <w:rsid w:val="00515E8C"/>
    <w:rsid w:val="0051699D"/>
    <w:rsid w:val="00516BBC"/>
    <w:rsid w:val="0051724D"/>
    <w:rsid w:val="00517986"/>
    <w:rsid w:val="005179F6"/>
    <w:rsid w:val="00517D19"/>
    <w:rsid w:val="00517F12"/>
    <w:rsid w:val="00520533"/>
    <w:rsid w:val="00520BBC"/>
    <w:rsid w:val="005212B1"/>
    <w:rsid w:val="00521BF5"/>
    <w:rsid w:val="00522691"/>
    <w:rsid w:val="00522ACC"/>
    <w:rsid w:val="00523B4C"/>
    <w:rsid w:val="00525345"/>
    <w:rsid w:val="00525BF5"/>
    <w:rsid w:val="00526103"/>
    <w:rsid w:val="0052632F"/>
    <w:rsid w:val="005264AC"/>
    <w:rsid w:val="00526818"/>
    <w:rsid w:val="00527052"/>
    <w:rsid w:val="005272C0"/>
    <w:rsid w:val="00527A29"/>
    <w:rsid w:val="00527D1C"/>
    <w:rsid w:val="00527DA3"/>
    <w:rsid w:val="00527F6D"/>
    <w:rsid w:val="00530EAE"/>
    <w:rsid w:val="0053131F"/>
    <w:rsid w:val="00531349"/>
    <w:rsid w:val="0053170D"/>
    <w:rsid w:val="00531ABE"/>
    <w:rsid w:val="00531C7E"/>
    <w:rsid w:val="00531F3E"/>
    <w:rsid w:val="005325CC"/>
    <w:rsid w:val="00532FD9"/>
    <w:rsid w:val="005330B9"/>
    <w:rsid w:val="00533583"/>
    <w:rsid w:val="00533CCC"/>
    <w:rsid w:val="00533D8E"/>
    <w:rsid w:val="00533FD2"/>
    <w:rsid w:val="0053487B"/>
    <w:rsid w:val="00534C0B"/>
    <w:rsid w:val="005354EC"/>
    <w:rsid w:val="00535F48"/>
    <w:rsid w:val="00536AB8"/>
    <w:rsid w:val="00536C38"/>
    <w:rsid w:val="00536CF3"/>
    <w:rsid w:val="00537697"/>
    <w:rsid w:val="0053776D"/>
    <w:rsid w:val="0054091D"/>
    <w:rsid w:val="00540984"/>
    <w:rsid w:val="00540E34"/>
    <w:rsid w:val="0054136D"/>
    <w:rsid w:val="0054218E"/>
    <w:rsid w:val="00542B42"/>
    <w:rsid w:val="00543ABF"/>
    <w:rsid w:val="0054447B"/>
    <w:rsid w:val="0054485A"/>
    <w:rsid w:val="00544BDB"/>
    <w:rsid w:val="00545279"/>
    <w:rsid w:val="00545E5D"/>
    <w:rsid w:val="0054650E"/>
    <w:rsid w:val="00546DA1"/>
    <w:rsid w:val="00546E2D"/>
    <w:rsid w:val="0055109F"/>
    <w:rsid w:val="00552A20"/>
    <w:rsid w:val="00552B8A"/>
    <w:rsid w:val="00552DFE"/>
    <w:rsid w:val="005532E7"/>
    <w:rsid w:val="00553D8A"/>
    <w:rsid w:val="00553F26"/>
    <w:rsid w:val="0055453F"/>
    <w:rsid w:val="00554A54"/>
    <w:rsid w:val="00554BC4"/>
    <w:rsid w:val="00555281"/>
    <w:rsid w:val="005554C7"/>
    <w:rsid w:val="00555621"/>
    <w:rsid w:val="00556482"/>
    <w:rsid w:val="005564E3"/>
    <w:rsid w:val="00556D2D"/>
    <w:rsid w:val="005570BC"/>
    <w:rsid w:val="00557473"/>
    <w:rsid w:val="005579FE"/>
    <w:rsid w:val="00557C33"/>
    <w:rsid w:val="005600BA"/>
    <w:rsid w:val="00560524"/>
    <w:rsid w:val="00561EF2"/>
    <w:rsid w:val="0056291E"/>
    <w:rsid w:val="00562BA2"/>
    <w:rsid w:val="00562D99"/>
    <w:rsid w:val="00562DF5"/>
    <w:rsid w:val="005635C3"/>
    <w:rsid w:val="0056389C"/>
    <w:rsid w:val="00563EDD"/>
    <w:rsid w:val="00563EE4"/>
    <w:rsid w:val="00564D9F"/>
    <w:rsid w:val="00564E48"/>
    <w:rsid w:val="005651A4"/>
    <w:rsid w:val="005656EC"/>
    <w:rsid w:val="00565765"/>
    <w:rsid w:val="00565BD0"/>
    <w:rsid w:val="005663CB"/>
    <w:rsid w:val="00566646"/>
    <w:rsid w:val="00566B7C"/>
    <w:rsid w:val="00567107"/>
    <w:rsid w:val="005672B6"/>
    <w:rsid w:val="0056731C"/>
    <w:rsid w:val="00567547"/>
    <w:rsid w:val="00570168"/>
    <w:rsid w:val="005728E9"/>
    <w:rsid w:val="00572991"/>
    <w:rsid w:val="00572E05"/>
    <w:rsid w:val="00573224"/>
    <w:rsid w:val="005735A9"/>
    <w:rsid w:val="00573B26"/>
    <w:rsid w:val="0057472B"/>
    <w:rsid w:val="005749DF"/>
    <w:rsid w:val="005753B3"/>
    <w:rsid w:val="005756B4"/>
    <w:rsid w:val="005757E7"/>
    <w:rsid w:val="005761AE"/>
    <w:rsid w:val="00576C38"/>
    <w:rsid w:val="005773A1"/>
    <w:rsid w:val="00577767"/>
    <w:rsid w:val="0058012C"/>
    <w:rsid w:val="0058016C"/>
    <w:rsid w:val="00580741"/>
    <w:rsid w:val="00580F97"/>
    <w:rsid w:val="0058433B"/>
    <w:rsid w:val="00584E03"/>
    <w:rsid w:val="0058627A"/>
    <w:rsid w:val="0058752B"/>
    <w:rsid w:val="00587725"/>
    <w:rsid w:val="00587AE0"/>
    <w:rsid w:val="00587D44"/>
    <w:rsid w:val="005906B4"/>
    <w:rsid w:val="00590F27"/>
    <w:rsid w:val="0059183C"/>
    <w:rsid w:val="00592C26"/>
    <w:rsid w:val="00592DED"/>
    <w:rsid w:val="0059469A"/>
    <w:rsid w:val="00594CF6"/>
    <w:rsid w:val="005953C5"/>
    <w:rsid w:val="00596082"/>
    <w:rsid w:val="0059642B"/>
    <w:rsid w:val="00596AD2"/>
    <w:rsid w:val="005979E0"/>
    <w:rsid w:val="00597F73"/>
    <w:rsid w:val="005A003E"/>
    <w:rsid w:val="005A06F6"/>
    <w:rsid w:val="005A0AFA"/>
    <w:rsid w:val="005A0B32"/>
    <w:rsid w:val="005A0B96"/>
    <w:rsid w:val="005A1668"/>
    <w:rsid w:val="005A1A11"/>
    <w:rsid w:val="005A2156"/>
    <w:rsid w:val="005A34B9"/>
    <w:rsid w:val="005A3719"/>
    <w:rsid w:val="005A43AF"/>
    <w:rsid w:val="005A462E"/>
    <w:rsid w:val="005A5D6E"/>
    <w:rsid w:val="005A75EF"/>
    <w:rsid w:val="005B0151"/>
    <w:rsid w:val="005B028C"/>
    <w:rsid w:val="005B039F"/>
    <w:rsid w:val="005B048A"/>
    <w:rsid w:val="005B0725"/>
    <w:rsid w:val="005B07D6"/>
    <w:rsid w:val="005B0BC8"/>
    <w:rsid w:val="005B1050"/>
    <w:rsid w:val="005B1964"/>
    <w:rsid w:val="005B284C"/>
    <w:rsid w:val="005B28C0"/>
    <w:rsid w:val="005B2BDF"/>
    <w:rsid w:val="005B2C8F"/>
    <w:rsid w:val="005B2E0E"/>
    <w:rsid w:val="005B2F69"/>
    <w:rsid w:val="005B302B"/>
    <w:rsid w:val="005B326E"/>
    <w:rsid w:val="005B337C"/>
    <w:rsid w:val="005B42CE"/>
    <w:rsid w:val="005B5B25"/>
    <w:rsid w:val="005B5BDA"/>
    <w:rsid w:val="005B61EC"/>
    <w:rsid w:val="005B64DB"/>
    <w:rsid w:val="005B6B40"/>
    <w:rsid w:val="005C026F"/>
    <w:rsid w:val="005C0CCD"/>
    <w:rsid w:val="005C0CF6"/>
    <w:rsid w:val="005C1B63"/>
    <w:rsid w:val="005C2775"/>
    <w:rsid w:val="005C37EB"/>
    <w:rsid w:val="005C424C"/>
    <w:rsid w:val="005C4252"/>
    <w:rsid w:val="005C49D7"/>
    <w:rsid w:val="005C5930"/>
    <w:rsid w:val="005C61CE"/>
    <w:rsid w:val="005C625E"/>
    <w:rsid w:val="005C7205"/>
    <w:rsid w:val="005C7FA7"/>
    <w:rsid w:val="005D09EB"/>
    <w:rsid w:val="005D13DA"/>
    <w:rsid w:val="005D1454"/>
    <w:rsid w:val="005D1602"/>
    <w:rsid w:val="005D1E54"/>
    <w:rsid w:val="005D2BB7"/>
    <w:rsid w:val="005D2EC3"/>
    <w:rsid w:val="005D2F9D"/>
    <w:rsid w:val="005D3C23"/>
    <w:rsid w:val="005D3CD9"/>
    <w:rsid w:val="005D4820"/>
    <w:rsid w:val="005D4921"/>
    <w:rsid w:val="005D4A2A"/>
    <w:rsid w:val="005D4A79"/>
    <w:rsid w:val="005D4C20"/>
    <w:rsid w:val="005D6071"/>
    <w:rsid w:val="005D60F9"/>
    <w:rsid w:val="005D6378"/>
    <w:rsid w:val="005D6464"/>
    <w:rsid w:val="005D654D"/>
    <w:rsid w:val="005D68A3"/>
    <w:rsid w:val="005D7189"/>
    <w:rsid w:val="005D7735"/>
    <w:rsid w:val="005D7969"/>
    <w:rsid w:val="005E0568"/>
    <w:rsid w:val="005E0FBA"/>
    <w:rsid w:val="005E11F8"/>
    <w:rsid w:val="005E16CC"/>
    <w:rsid w:val="005E16F8"/>
    <w:rsid w:val="005E2B70"/>
    <w:rsid w:val="005E391A"/>
    <w:rsid w:val="005E3969"/>
    <w:rsid w:val="005E3E97"/>
    <w:rsid w:val="005E44F4"/>
    <w:rsid w:val="005E4A1D"/>
    <w:rsid w:val="005E4F05"/>
    <w:rsid w:val="005E4FC0"/>
    <w:rsid w:val="005E5133"/>
    <w:rsid w:val="005E57D3"/>
    <w:rsid w:val="005E6010"/>
    <w:rsid w:val="005E6AEC"/>
    <w:rsid w:val="005E6DCE"/>
    <w:rsid w:val="005E7A8B"/>
    <w:rsid w:val="005F0A12"/>
    <w:rsid w:val="005F125A"/>
    <w:rsid w:val="005F1656"/>
    <w:rsid w:val="005F17C8"/>
    <w:rsid w:val="005F18BD"/>
    <w:rsid w:val="005F1AAC"/>
    <w:rsid w:val="005F207C"/>
    <w:rsid w:val="005F2439"/>
    <w:rsid w:val="005F2655"/>
    <w:rsid w:val="005F2704"/>
    <w:rsid w:val="005F2EBD"/>
    <w:rsid w:val="005F352B"/>
    <w:rsid w:val="005F422D"/>
    <w:rsid w:val="005F4EFA"/>
    <w:rsid w:val="005F4F15"/>
    <w:rsid w:val="005F5F50"/>
    <w:rsid w:val="005F68EB"/>
    <w:rsid w:val="005F6D73"/>
    <w:rsid w:val="005F7B4A"/>
    <w:rsid w:val="00600131"/>
    <w:rsid w:val="00600396"/>
    <w:rsid w:val="006004E5"/>
    <w:rsid w:val="00600743"/>
    <w:rsid w:val="00600DAE"/>
    <w:rsid w:val="00600DE7"/>
    <w:rsid w:val="006016A3"/>
    <w:rsid w:val="006018FF"/>
    <w:rsid w:val="00602A04"/>
    <w:rsid w:val="00603168"/>
    <w:rsid w:val="0060382C"/>
    <w:rsid w:val="00603DB0"/>
    <w:rsid w:val="006040C1"/>
    <w:rsid w:val="00604C19"/>
    <w:rsid w:val="00604C4A"/>
    <w:rsid w:val="00604D9F"/>
    <w:rsid w:val="00604E39"/>
    <w:rsid w:val="0060560E"/>
    <w:rsid w:val="006061E5"/>
    <w:rsid w:val="0060656C"/>
    <w:rsid w:val="00607A47"/>
    <w:rsid w:val="00607DED"/>
    <w:rsid w:val="006110A7"/>
    <w:rsid w:val="0061196E"/>
    <w:rsid w:val="00611E3C"/>
    <w:rsid w:val="00612B01"/>
    <w:rsid w:val="0061327B"/>
    <w:rsid w:val="0061408E"/>
    <w:rsid w:val="0061433F"/>
    <w:rsid w:val="006146C8"/>
    <w:rsid w:val="00614894"/>
    <w:rsid w:val="00614C66"/>
    <w:rsid w:val="00615C0A"/>
    <w:rsid w:val="00616558"/>
    <w:rsid w:val="00616A42"/>
    <w:rsid w:val="00616AA6"/>
    <w:rsid w:val="00617D71"/>
    <w:rsid w:val="00617F7D"/>
    <w:rsid w:val="00620A0E"/>
    <w:rsid w:val="00620B80"/>
    <w:rsid w:val="00621951"/>
    <w:rsid w:val="00621BC7"/>
    <w:rsid w:val="00621D39"/>
    <w:rsid w:val="00621D7F"/>
    <w:rsid w:val="006222C4"/>
    <w:rsid w:val="00622C3A"/>
    <w:rsid w:val="00622D88"/>
    <w:rsid w:val="006231C7"/>
    <w:rsid w:val="00623ED9"/>
    <w:rsid w:val="0062490C"/>
    <w:rsid w:val="006249F4"/>
    <w:rsid w:val="00624B29"/>
    <w:rsid w:val="00624CE6"/>
    <w:rsid w:val="00624E64"/>
    <w:rsid w:val="00625185"/>
    <w:rsid w:val="0062571E"/>
    <w:rsid w:val="00625922"/>
    <w:rsid w:val="00625DFF"/>
    <w:rsid w:val="006260B6"/>
    <w:rsid w:val="00626335"/>
    <w:rsid w:val="006306F2"/>
    <w:rsid w:val="00630F2B"/>
    <w:rsid w:val="0063329A"/>
    <w:rsid w:val="00633BCE"/>
    <w:rsid w:val="0063441B"/>
    <w:rsid w:val="006344E1"/>
    <w:rsid w:val="0063602D"/>
    <w:rsid w:val="006362BF"/>
    <w:rsid w:val="00636422"/>
    <w:rsid w:val="00636885"/>
    <w:rsid w:val="00636FE3"/>
    <w:rsid w:val="00637134"/>
    <w:rsid w:val="00637C11"/>
    <w:rsid w:val="0064102A"/>
    <w:rsid w:val="00641752"/>
    <w:rsid w:val="00641E84"/>
    <w:rsid w:val="006425AB"/>
    <w:rsid w:val="0064264E"/>
    <w:rsid w:val="00642F20"/>
    <w:rsid w:val="0064434E"/>
    <w:rsid w:val="00644AC6"/>
    <w:rsid w:val="00644E6A"/>
    <w:rsid w:val="00645640"/>
    <w:rsid w:val="00645A40"/>
    <w:rsid w:val="00646023"/>
    <w:rsid w:val="0064623D"/>
    <w:rsid w:val="0064651C"/>
    <w:rsid w:val="00647D5A"/>
    <w:rsid w:val="00650682"/>
    <w:rsid w:val="00650F0C"/>
    <w:rsid w:val="00651376"/>
    <w:rsid w:val="00651996"/>
    <w:rsid w:val="00652AD9"/>
    <w:rsid w:val="00653F66"/>
    <w:rsid w:val="0065479C"/>
    <w:rsid w:val="00654DE4"/>
    <w:rsid w:val="006550ED"/>
    <w:rsid w:val="006555C6"/>
    <w:rsid w:val="00655CE3"/>
    <w:rsid w:val="00655E06"/>
    <w:rsid w:val="006561DD"/>
    <w:rsid w:val="0065680F"/>
    <w:rsid w:val="006572A3"/>
    <w:rsid w:val="00657921"/>
    <w:rsid w:val="00657D7E"/>
    <w:rsid w:val="00663346"/>
    <w:rsid w:val="006635EC"/>
    <w:rsid w:val="00663B5C"/>
    <w:rsid w:val="006649F0"/>
    <w:rsid w:val="00664E3E"/>
    <w:rsid w:val="006651AC"/>
    <w:rsid w:val="0066527B"/>
    <w:rsid w:val="006654A1"/>
    <w:rsid w:val="00665A5D"/>
    <w:rsid w:val="00666293"/>
    <w:rsid w:val="006662BD"/>
    <w:rsid w:val="00666320"/>
    <w:rsid w:val="006665AE"/>
    <w:rsid w:val="00666A4E"/>
    <w:rsid w:val="00666EFE"/>
    <w:rsid w:val="00666F7B"/>
    <w:rsid w:val="00666FF6"/>
    <w:rsid w:val="00667894"/>
    <w:rsid w:val="0067034A"/>
    <w:rsid w:val="00671085"/>
    <w:rsid w:val="006712CB"/>
    <w:rsid w:val="006718C6"/>
    <w:rsid w:val="0067225C"/>
    <w:rsid w:val="00672593"/>
    <w:rsid w:val="00672DA4"/>
    <w:rsid w:val="00672EAA"/>
    <w:rsid w:val="00673BE5"/>
    <w:rsid w:val="00673F9A"/>
    <w:rsid w:val="00674330"/>
    <w:rsid w:val="00674719"/>
    <w:rsid w:val="00674F75"/>
    <w:rsid w:val="00675227"/>
    <w:rsid w:val="00675C70"/>
    <w:rsid w:val="00675E16"/>
    <w:rsid w:val="00675F83"/>
    <w:rsid w:val="0067600A"/>
    <w:rsid w:val="006766FA"/>
    <w:rsid w:val="00676984"/>
    <w:rsid w:val="00676AFD"/>
    <w:rsid w:val="0067789F"/>
    <w:rsid w:val="00677AAE"/>
    <w:rsid w:val="00680758"/>
    <w:rsid w:val="0068116F"/>
    <w:rsid w:val="006812E3"/>
    <w:rsid w:val="00681317"/>
    <w:rsid w:val="00681510"/>
    <w:rsid w:val="00682063"/>
    <w:rsid w:val="00682360"/>
    <w:rsid w:val="006829BB"/>
    <w:rsid w:val="0068310A"/>
    <w:rsid w:val="006846EA"/>
    <w:rsid w:val="00685AB6"/>
    <w:rsid w:val="006862D1"/>
    <w:rsid w:val="006862E9"/>
    <w:rsid w:val="006863BA"/>
    <w:rsid w:val="006864DD"/>
    <w:rsid w:val="00686E8A"/>
    <w:rsid w:val="00687161"/>
    <w:rsid w:val="00687531"/>
    <w:rsid w:val="0068779D"/>
    <w:rsid w:val="006878A0"/>
    <w:rsid w:val="0069028C"/>
    <w:rsid w:val="00690885"/>
    <w:rsid w:val="00690990"/>
    <w:rsid w:val="006920F2"/>
    <w:rsid w:val="00692209"/>
    <w:rsid w:val="00692252"/>
    <w:rsid w:val="006927EA"/>
    <w:rsid w:val="0069343F"/>
    <w:rsid w:val="006934CD"/>
    <w:rsid w:val="00693517"/>
    <w:rsid w:val="006938E9"/>
    <w:rsid w:val="0069425A"/>
    <w:rsid w:val="0069428E"/>
    <w:rsid w:val="00694B6A"/>
    <w:rsid w:val="00694F96"/>
    <w:rsid w:val="00695989"/>
    <w:rsid w:val="00695AC5"/>
    <w:rsid w:val="00695B1B"/>
    <w:rsid w:val="006962B5"/>
    <w:rsid w:val="006970D4"/>
    <w:rsid w:val="006971D3"/>
    <w:rsid w:val="00697389"/>
    <w:rsid w:val="006A0A30"/>
    <w:rsid w:val="006A0F7D"/>
    <w:rsid w:val="006A10AF"/>
    <w:rsid w:val="006A1408"/>
    <w:rsid w:val="006A30CB"/>
    <w:rsid w:val="006A4C14"/>
    <w:rsid w:val="006A5C36"/>
    <w:rsid w:val="006A5EF5"/>
    <w:rsid w:val="006A6726"/>
    <w:rsid w:val="006A6D09"/>
    <w:rsid w:val="006A7154"/>
    <w:rsid w:val="006B0558"/>
    <w:rsid w:val="006B05A0"/>
    <w:rsid w:val="006B0FEB"/>
    <w:rsid w:val="006B1737"/>
    <w:rsid w:val="006B277E"/>
    <w:rsid w:val="006B4348"/>
    <w:rsid w:val="006B4427"/>
    <w:rsid w:val="006B4B10"/>
    <w:rsid w:val="006B5DF7"/>
    <w:rsid w:val="006B5F08"/>
    <w:rsid w:val="006B6638"/>
    <w:rsid w:val="006B6B0D"/>
    <w:rsid w:val="006B6C47"/>
    <w:rsid w:val="006B7AAF"/>
    <w:rsid w:val="006C019F"/>
    <w:rsid w:val="006C079D"/>
    <w:rsid w:val="006C0BD2"/>
    <w:rsid w:val="006C0C23"/>
    <w:rsid w:val="006C0D55"/>
    <w:rsid w:val="006C141A"/>
    <w:rsid w:val="006C18AA"/>
    <w:rsid w:val="006C1D99"/>
    <w:rsid w:val="006C1DAD"/>
    <w:rsid w:val="006C22CD"/>
    <w:rsid w:val="006C2D74"/>
    <w:rsid w:val="006C2F3E"/>
    <w:rsid w:val="006C32B9"/>
    <w:rsid w:val="006C3330"/>
    <w:rsid w:val="006C3FBB"/>
    <w:rsid w:val="006C3FFB"/>
    <w:rsid w:val="006C4685"/>
    <w:rsid w:val="006C5179"/>
    <w:rsid w:val="006C5852"/>
    <w:rsid w:val="006C6555"/>
    <w:rsid w:val="006C6825"/>
    <w:rsid w:val="006C752D"/>
    <w:rsid w:val="006C78E7"/>
    <w:rsid w:val="006C7E08"/>
    <w:rsid w:val="006D07DA"/>
    <w:rsid w:val="006D097E"/>
    <w:rsid w:val="006D2180"/>
    <w:rsid w:val="006D22CC"/>
    <w:rsid w:val="006D294F"/>
    <w:rsid w:val="006D32D1"/>
    <w:rsid w:val="006D49BC"/>
    <w:rsid w:val="006D57F4"/>
    <w:rsid w:val="006D6056"/>
    <w:rsid w:val="006D66F8"/>
    <w:rsid w:val="006D6B13"/>
    <w:rsid w:val="006D7117"/>
    <w:rsid w:val="006D7B2E"/>
    <w:rsid w:val="006D7C87"/>
    <w:rsid w:val="006E1017"/>
    <w:rsid w:val="006E2851"/>
    <w:rsid w:val="006E4182"/>
    <w:rsid w:val="006E52BA"/>
    <w:rsid w:val="006E5364"/>
    <w:rsid w:val="006E5448"/>
    <w:rsid w:val="006E59EC"/>
    <w:rsid w:val="006E7306"/>
    <w:rsid w:val="006E7312"/>
    <w:rsid w:val="006E768C"/>
    <w:rsid w:val="006E794D"/>
    <w:rsid w:val="006E7F86"/>
    <w:rsid w:val="006F0DA6"/>
    <w:rsid w:val="006F0FF0"/>
    <w:rsid w:val="006F177B"/>
    <w:rsid w:val="006F1A6C"/>
    <w:rsid w:val="006F31B5"/>
    <w:rsid w:val="006F328D"/>
    <w:rsid w:val="006F3970"/>
    <w:rsid w:val="006F48FB"/>
    <w:rsid w:val="006F4D46"/>
    <w:rsid w:val="006F4F87"/>
    <w:rsid w:val="006F55F2"/>
    <w:rsid w:val="006F5F37"/>
    <w:rsid w:val="006F5F62"/>
    <w:rsid w:val="006F6342"/>
    <w:rsid w:val="006F63B9"/>
    <w:rsid w:val="006F64B1"/>
    <w:rsid w:val="006F6BE7"/>
    <w:rsid w:val="006F708F"/>
    <w:rsid w:val="006F7416"/>
    <w:rsid w:val="006F78FE"/>
    <w:rsid w:val="00700889"/>
    <w:rsid w:val="007010BE"/>
    <w:rsid w:val="007011B8"/>
    <w:rsid w:val="007015A9"/>
    <w:rsid w:val="007015CC"/>
    <w:rsid w:val="00701827"/>
    <w:rsid w:val="00701E9A"/>
    <w:rsid w:val="00701EF1"/>
    <w:rsid w:val="007028A4"/>
    <w:rsid w:val="007044E5"/>
    <w:rsid w:val="00704CBB"/>
    <w:rsid w:val="00704D13"/>
    <w:rsid w:val="00706560"/>
    <w:rsid w:val="007070E7"/>
    <w:rsid w:val="00707932"/>
    <w:rsid w:val="00707EDD"/>
    <w:rsid w:val="00711085"/>
    <w:rsid w:val="00711664"/>
    <w:rsid w:val="00711F82"/>
    <w:rsid w:val="00712117"/>
    <w:rsid w:val="00712297"/>
    <w:rsid w:val="00712785"/>
    <w:rsid w:val="00712858"/>
    <w:rsid w:val="00712AD0"/>
    <w:rsid w:val="007141FB"/>
    <w:rsid w:val="0071471D"/>
    <w:rsid w:val="0071509D"/>
    <w:rsid w:val="00715187"/>
    <w:rsid w:val="0071607B"/>
    <w:rsid w:val="0071619E"/>
    <w:rsid w:val="00716BC8"/>
    <w:rsid w:val="00717CD0"/>
    <w:rsid w:val="00720023"/>
    <w:rsid w:val="007203AF"/>
    <w:rsid w:val="007205D1"/>
    <w:rsid w:val="007208E4"/>
    <w:rsid w:val="00720BD7"/>
    <w:rsid w:val="0072120A"/>
    <w:rsid w:val="007216C0"/>
    <w:rsid w:val="00721BC1"/>
    <w:rsid w:val="00721D68"/>
    <w:rsid w:val="00721D7C"/>
    <w:rsid w:val="00722653"/>
    <w:rsid w:val="007228C7"/>
    <w:rsid w:val="007231BF"/>
    <w:rsid w:val="00723846"/>
    <w:rsid w:val="00723EF1"/>
    <w:rsid w:val="00724AB8"/>
    <w:rsid w:val="00724DD2"/>
    <w:rsid w:val="007251D3"/>
    <w:rsid w:val="007252C1"/>
    <w:rsid w:val="007255B0"/>
    <w:rsid w:val="00726EB9"/>
    <w:rsid w:val="00727035"/>
    <w:rsid w:val="00727A8F"/>
    <w:rsid w:val="00727BB4"/>
    <w:rsid w:val="00727D2B"/>
    <w:rsid w:val="0073200B"/>
    <w:rsid w:val="00732329"/>
    <w:rsid w:val="007328DE"/>
    <w:rsid w:val="00732B28"/>
    <w:rsid w:val="00734691"/>
    <w:rsid w:val="00735A64"/>
    <w:rsid w:val="00735EF0"/>
    <w:rsid w:val="00737CDF"/>
    <w:rsid w:val="0074012F"/>
    <w:rsid w:val="00741038"/>
    <w:rsid w:val="00741E3D"/>
    <w:rsid w:val="00742208"/>
    <w:rsid w:val="0074267F"/>
    <w:rsid w:val="00743970"/>
    <w:rsid w:val="00744ED6"/>
    <w:rsid w:val="00745720"/>
    <w:rsid w:val="00745A8A"/>
    <w:rsid w:val="00746167"/>
    <w:rsid w:val="007465C4"/>
    <w:rsid w:val="0074667C"/>
    <w:rsid w:val="00746C3E"/>
    <w:rsid w:val="00746DC8"/>
    <w:rsid w:val="00746DD9"/>
    <w:rsid w:val="00747427"/>
    <w:rsid w:val="007500DC"/>
    <w:rsid w:val="00750734"/>
    <w:rsid w:val="00750D4E"/>
    <w:rsid w:val="00751B9A"/>
    <w:rsid w:val="007523C0"/>
    <w:rsid w:val="00752EEB"/>
    <w:rsid w:val="00754F50"/>
    <w:rsid w:val="007550E5"/>
    <w:rsid w:val="007552FF"/>
    <w:rsid w:val="007555F2"/>
    <w:rsid w:val="00756149"/>
    <w:rsid w:val="00757732"/>
    <w:rsid w:val="00762BD4"/>
    <w:rsid w:val="00762CE2"/>
    <w:rsid w:val="007630A8"/>
    <w:rsid w:val="007631A0"/>
    <w:rsid w:val="007631E1"/>
    <w:rsid w:val="00763350"/>
    <w:rsid w:val="00763881"/>
    <w:rsid w:val="00765CCB"/>
    <w:rsid w:val="00765DB6"/>
    <w:rsid w:val="00765F6F"/>
    <w:rsid w:val="00766907"/>
    <w:rsid w:val="00766A18"/>
    <w:rsid w:val="00766D19"/>
    <w:rsid w:val="007675D5"/>
    <w:rsid w:val="0076774D"/>
    <w:rsid w:val="007709B0"/>
    <w:rsid w:val="00770E4A"/>
    <w:rsid w:val="007715A4"/>
    <w:rsid w:val="007718B5"/>
    <w:rsid w:val="007722DA"/>
    <w:rsid w:val="007723C3"/>
    <w:rsid w:val="007723DA"/>
    <w:rsid w:val="00772533"/>
    <w:rsid w:val="00772788"/>
    <w:rsid w:val="007740F9"/>
    <w:rsid w:val="007743E3"/>
    <w:rsid w:val="00774711"/>
    <w:rsid w:val="00774C3E"/>
    <w:rsid w:val="007752BA"/>
    <w:rsid w:val="00775781"/>
    <w:rsid w:val="00775F64"/>
    <w:rsid w:val="0077622A"/>
    <w:rsid w:val="00776253"/>
    <w:rsid w:val="0077651C"/>
    <w:rsid w:val="00776605"/>
    <w:rsid w:val="0077690E"/>
    <w:rsid w:val="00776A67"/>
    <w:rsid w:val="007776CB"/>
    <w:rsid w:val="00780062"/>
    <w:rsid w:val="007809D2"/>
    <w:rsid w:val="007814F4"/>
    <w:rsid w:val="00781630"/>
    <w:rsid w:val="00781B4F"/>
    <w:rsid w:val="0078263B"/>
    <w:rsid w:val="00782D96"/>
    <w:rsid w:val="007830F1"/>
    <w:rsid w:val="00783372"/>
    <w:rsid w:val="00783A79"/>
    <w:rsid w:val="00783B24"/>
    <w:rsid w:val="00784773"/>
    <w:rsid w:val="00786BFB"/>
    <w:rsid w:val="007879DD"/>
    <w:rsid w:val="00790548"/>
    <w:rsid w:val="007919A0"/>
    <w:rsid w:val="00794351"/>
    <w:rsid w:val="007951A3"/>
    <w:rsid w:val="007953CB"/>
    <w:rsid w:val="0079592E"/>
    <w:rsid w:val="00795F2E"/>
    <w:rsid w:val="007966A6"/>
    <w:rsid w:val="007A0084"/>
    <w:rsid w:val="007A031D"/>
    <w:rsid w:val="007A048F"/>
    <w:rsid w:val="007A0BF7"/>
    <w:rsid w:val="007A0D05"/>
    <w:rsid w:val="007A12BE"/>
    <w:rsid w:val="007A2218"/>
    <w:rsid w:val="007A3250"/>
    <w:rsid w:val="007A3BEB"/>
    <w:rsid w:val="007A3E08"/>
    <w:rsid w:val="007A4CB7"/>
    <w:rsid w:val="007A4DD1"/>
    <w:rsid w:val="007A79D0"/>
    <w:rsid w:val="007A7A3E"/>
    <w:rsid w:val="007A7C41"/>
    <w:rsid w:val="007B0650"/>
    <w:rsid w:val="007B0716"/>
    <w:rsid w:val="007B092F"/>
    <w:rsid w:val="007B09C0"/>
    <w:rsid w:val="007B195C"/>
    <w:rsid w:val="007B1D34"/>
    <w:rsid w:val="007B2615"/>
    <w:rsid w:val="007B2C95"/>
    <w:rsid w:val="007B38E7"/>
    <w:rsid w:val="007B3EDA"/>
    <w:rsid w:val="007B5976"/>
    <w:rsid w:val="007B6096"/>
    <w:rsid w:val="007B7B60"/>
    <w:rsid w:val="007C06F2"/>
    <w:rsid w:val="007C0CA7"/>
    <w:rsid w:val="007C0F8C"/>
    <w:rsid w:val="007C12BC"/>
    <w:rsid w:val="007C1329"/>
    <w:rsid w:val="007C1470"/>
    <w:rsid w:val="007C2121"/>
    <w:rsid w:val="007C274E"/>
    <w:rsid w:val="007C2D53"/>
    <w:rsid w:val="007C33A9"/>
    <w:rsid w:val="007C37B7"/>
    <w:rsid w:val="007C39FB"/>
    <w:rsid w:val="007C3A9C"/>
    <w:rsid w:val="007C3B71"/>
    <w:rsid w:val="007C3B8E"/>
    <w:rsid w:val="007C404B"/>
    <w:rsid w:val="007C5D27"/>
    <w:rsid w:val="007C78DC"/>
    <w:rsid w:val="007D017D"/>
    <w:rsid w:val="007D19CF"/>
    <w:rsid w:val="007D3130"/>
    <w:rsid w:val="007D32C7"/>
    <w:rsid w:val="007D3AC5"/>
    <w:rsid w:val="007D5D55"/>
    <w:rsid w:val="007D6232"/>
    <w:rsid w:val="007D6532"/>
    <w:rsid w:val="007D75A3"/>
    <w:rsid w:val="007D7980"/>
    <w:rsid w:val="007E01B0"/>
    <w:rsid w:val="007E03FD"/>
    <w:rsid w:val="007E16A6"/>
    <w:rsid w:val="007E2730"/>
    <w:rsid w:val="007E2960"/>
    <w:rsid w:val="007E2FC0"/>
    <w:rsid w:val="007E39FD"/>
    <w:rsid w:val="007E3E23"/>
    <w:rsid w:val="007E3FB3"/>
    <w:rsid w:val="007E4B4F"/>
    <w:rsid w:val="007E69C3"/>
    <w:rsid w:val="007E6CD4"/>
    <w:rsid w:val="007E7396"/>
    <w:rsid w:val="007E7FAF"/>
    <w:rsid w:val="007F0849"/>
    <w:rsid w:val="007F0B39"/>
    <w:rsid w:val="007F0B5F"/>
    <w:rsid w:val="007F12A5"/>
    <w:rsid w:val="007F13A0"/>
    <w:rsid w:val="007F18A4"/>
    <w:rsid w:val="007F1F72"/>
    <w:rsid w:val="007F2E26"/>
    <w:rsid w:val="007F3023"/>
    <w:rsid w:val="007F3A8C"/>
    <w:rsid w:val="007F3A92"/>
    <w:rsid w:val="007F4BBA"/>
    <w:rsid w:val="007F5521"/>
    <w:rsid w:val="007F580F"/>
    <w:rsid w:val="007F6442"/>
    <w:rsid w:val="007F70C4"/>
    <w:rsid w:val="007F76B6"/>
    <w:rsid w:val="00800481"/>
    <w:rsid w:val="00800B0B"/>
    <w:rsid w:val="00800E0F"/>
    <w:rsid w:val="008017F1"/>
    <w:rsid w:val="00801AF5"/>
    <w:rsid w:val="00802CFA"/>
    <w:rsid w:val="00803077"/>
    <w:rsid w:val="00803901"/>
    <w:rsid w:val="00803C8F"/>
    <w:rsid w:val="00804389"/>
    <w:rsid w:val="00804FB8"/>
    <w:rsid w:val="0080547A"/>
    <w:rsid w:val="008061E5"/>
    <w:rsid w:val="00806286"/>
    <w:rsid w:val="00806F92"/>
    <w:rsid w:val="0080765A"/>
    <w:rsid w:val="00807AC1"/>
    <w:rsid w:val="0081008A"/>
    <w:rsid w:val="0081071A"/>
    <w:rsid w:val="008107B5"/>
    <w:rsid w:val="00811406"/>
    <w:rsid w:val="008117EC"/>
    <w:rsid w:val="00812720"/>
    <w:rsid w:val="008128D3"/>
    <w:rsid w:val="00812EAA"/>
    <w:rsid w:val="00813544"/>
    <w:rsid w:val="008135EC"/>
    <w:rsid w:val="008137F4"/>
    <w:rsid w:val="00814463"/>
    <w:rsid w:val="00814973"/>
    <w:rsid w:val="00814BCD"/>
    <w:rsid w:val="00814D65"/>
    <w:rsid w:val="00814E69"/>
    <w:rsid w:val="00815622"/>
    <w:rsid w:val="0081589D"/>
    <w:rsid w:val="00815C31"/>
    <w:rsid w:val="00815E2C"/>
    <w:rsid w:val="00817FA7"/>
    <w:rsid w:val="00820AF2"/>
    <w:rsid w:val="00820C56"/>
    <w:rsid w:val="00821045"/>
    <w:rsid w:val="00821325"/>
    <w:rsid w:val="008219FB"/>
    <w:rsid w:val="00822BBC"/>
    <w:rsid w:val="00823129"/>
    <w:rsid w:val="00823BF3"/>
    <w:rsid w:val="00824087"/>
    <w:rsid w:val="0082498F"/>
    <w:rsid w:val="0082508E"/>
    <w:rsid w:val="00825495"/>
    <w:rsid w:val="00825C6C"/>
    <w:rsid w:val="008261FF"/>
    <w:rsid w:val="00826485"/>
    <w:rsid w:val="00826AA7"/>
    <w:rsid w:val="008275E5"/>
    <w:rsid w:val="00827D1B"/>
    <w:rsid w:val="00830648"/>
    <w:rsid w:val="00830A21"/>
    <w:rsid w:val="0083140D"/>
    <w:rsid w:val="00831544"/>
    <w:rsid w:val="00831AFE"/>
    <w:rsid w:val="00832B5B"/>
    <w:rsid w:val="00832C52"/>
    <w:rsid w:val="008335B6"/>
    <w:rsid w:val="00833997"/>
    <w:rsid w:val="00834008"/>
    <w:rsid w:val="008347E3"/>
    <w:rsid w:val="00834AA7"/>
    <w:rsid w:val="00835A59"/>
    <w:rsid w:val="008364FA"/>
    <w:rsid w:val="008372AD"/>
    <w:rsid w:val="00837851"/>
    <w:rsid w:val="008401D5"/>
    <w:rsid w:val="008403CC"/>
    <w:rsid w:val="0084086E"/>
    <w:rsid w:val="00841812"/>
    <w:rsid w:val="00842FEF"/>
    <w:rsid w:val="00843746"/>
    <w:rsid w:val="0084390F"/>
    <w:rsid w:val="00843FC0"/>
    <w:rsid w:val="008446F1"/>
    <w:rsid w:val="00844947"/>
    <w:rsid w:val="00845135"/>
    <w:rsid w:val="008451E8"/>
    <w:rsid w:val="00845743"/>
    <w:rsid w:val="00845C6F"/>
    <w:rsid w:val="0084624C"/>
    <w:rsid w:val="0084715E"/>
    <w:rsid w:val="008479BC"/>
    <w:rsid w:val="00850773"/>
    <w:rsid w:val="00850F69"/>
    <w:rsid w:val="00851220"/>
    <w:rsid w:val="00851B37"/>
    <w:rsid w:val="0085288C"/>
    <w:rsid w:val="00852A44"/>
    <w:rsid w:val="00852A8F"/>
    <w:rsid w:val="00853EFB"/>
    <w:rsid w:val="0085443D"/>
    <w:rsid w:val="008566B3"/>
    <w:rsid w:val="00857C11"/>
    <w:rsid w:val="00860DBD"/>
    <w:rsid w:val="008617C4"/>
    <w:rsid w:val="00861ADA"/>
    <w:rsid w:val="00862075"/>
    <w:rsid w:val="00863910"/>
    <w:rsid w:val="008639D5"/>
    <w:rsid w:val="00864104"/>
    <w:rsid w:val="0086469C"/>
    <w:rsid w:val="00864D4B"/>
    <w:rsid w:val="00864D99"/>
    <w:rsid w:val="00865101"/>
    <w:rsid w:val="00866065"/>
    <w:rsid w:val="00866797"/>
    <w:rsid w:val="00866D0A"/>
    <w:rsid w:val="0086733F"/>
    <w:rsid w:val="0086762D"/>
    <w:rsid w:val="00867790"/>
    <w:rsid w:val="00867E15"/>
    <w:rsid w:val="0087006E"/>
    <w:rsid w:val="00870DEF"/>
    <w:rsid w:val="00871279"/>
    <w:rsid w:val="008713F6"/>
    <w:rsid w:val="00871522"/>
    <w:rsid w:val="00871B5B"/>
    <w:rsid w:val="00871DF0"/>
    <w:rsid w:val="00872050"/>
    <w:rsid w:val="00872172"/>
    <w:rsid w:val="008728EA"/>
    <w:rsid w:val="0087291D"/>
    <w:rsid w:val="00872BAC"/>
    <w:rsid w:val="00872C60"/>
    <w:rsid w:val="00873259"/>
    <w:rsid w:val="0087340D"/>
    <w:rsid w:val="008734C9"/>
    <w:rsid w:val="00873EB8"/>
    <w:rsid w:val="00876545"/>
    <w:rsid w:val="008803CC"/>
    <w:rsid w:val="00880C40"/>
    <w:rsid w:val="0088210C"/>
    <w:rsid w:val="00882363"/>
    <w:rsid w:val="00883B14"/>
    <w:rsid w:val="00884860"/>
    <w:rsid w:val="00884C9E"/>
    <w:rsid w:val="0088639B"/>
    <w:rsid w:val="00887171"/>
    <w:rsid w:val="008879BE"/>
    <w:rsid w:val="00887FBF"/>
    <w:rsid w:val="00890185"/>
    <w:rsid w:val="0089056D"/>
    <w:rsid w:val="00890BDC"/>
    <w:rsid w:val="00890C1B"/>
    <w:rsid w:val="0089485E"/>
    <w:rsid w:val="00894DF2"/>
    <w:rsid w:val="00895379"/>
    <w:rsid w:val="008963EC"/>
    <w:rsid w:val="008964E6"/>
    <w:rsid w:val="00896B6D"/>
    <w:rsid w:val="00896FDB"/>
    <w:rsid w:val="008972FE"/>
    <w:rsid w:val="0089773C"/>
    <w:rsid w:val="008A077F"/>
    <w:rsid w:val="008A0B9E"/>
    <w:rsid w:val="008A175F"/>
    <w:rsid w:val="008A21D4"/>
    <w:rsid w:val="008A288B"/>
    <w:rsid w:val="008A2D0D"/>
    <w:rsid w:val="008A2D1D"/>
    <w:rsid w:val="008A486C"/>
    <w:rsid w:val="008A4D3C"/>
    <w:rsid w:val="008A4D96"/>
    <w:rsid w:val="008A5739"/>
    <w:rsid w:val="008A5772"/>
    <w:rsid w:val="008A5A3F"/>
    <w:rsid w:val="008A5E5D"/>
    <w:rsid w:val="008A625C"/>
    <w:rsid w:val="008A65C3"/>
    <w:rsid w:val="008A70BF"/>
    <w:rsid w:val="008A76B1"/>
    <w:rsid w:val="008A785F"/>
    <w:rsid w:val="008B10FF"/>
    <w:rsid w:val="008B1D84"/>
    <w:rsid w:val="008B247D"/>
    <w:rsid w:val="008B24B2"/>
    <w:rsid w:val="008B2AD0"/>
    <w:rsid w:val="008B3B50"/>
    <w:rsid w:val="008B3BCB"/>
    <w:rsid w:val="008B4918"/>
    <w:rsid w:val="008B5674"/>
    <w:rsid w:val="008B593A"/>
    <w:rsid w:val="008B604E"/>
    <w:rsid w:val="008B63CE"/>
    <w:rsid w:val="008B72B2"/>
    <w:rsid w:val="008C0EC4"/>
    <w:rsid w:val="008C1043"/>
    <w:rsid w:val="008C184C"/>
    <w:rsid w:val="008C20DD"/>
    <w:rsid w:val="008C2439"/>
    <w:rsid w:val="008C3265"/>
    <w:rsid w:val="008C3BF0"/>
    <w:rsid w:val="008C420F"/>
    <w:rsid w:val="008C4451"/>
    <w:rsid w:val="008C4CEF"/>
    <w:rsid w:val="008C69BC"/>
    <w:rsid w:val="008C6B73"/>
    <w:rsid w:val="008C6B7C"/>
    <w:rsid w:val="008C7CCC"/>
    <w:rsid w:val="008C7EF1"/>
    <w:rsid w:val="008D02A4"/>
    <w:rsid w:val="008D0586"/>
    <w:rsid w:val="008D073E"/>
    <w:rsid w:val="008D188B"/>
    <w:rsid w:val="008D23B1"/>
    <w:rsid w:val="008D3B8E"/>
    <w:rsid w:val="008D3BC0"/>
    <w:rsid w:val="008D5990"/>
    <w:rsid w:val="008D6039"/>
    <w:rsid w:val="008D6BC7"/>
    <w:rsid w:val="008D75E6"/>
    <w:rsid w:val="008D788F"/>
    <w:rsid w:val="008E0809"/>
    <w:rsid w:val="008E09C5"/>
    <w:rsid w:val="008E1458"/>
    <w:rsid w:val="008E2509"/>
    <w:rsid w:val="008E3434"/>
    <w:rsid w:val="008E3C1B"/>
    <w:rsid w:val="008E4D46"/>
    <w:rsid w:val="008E50C2"/>
    <w:rsid w:val="008E62AC"/>
    <w:rsid w:val="008E63A8"/>
    <w:rsid w:val="008E6A93"/>
    <w:rsid w:val="008E6B1C"/>
    <w:rsid w:val="008E73C6"/>
    <w:rsid w:val="008F00FB"/>
    <w:rsid w:val="008F0ADE"/>
    <w:rsid w:val="008F1AF9"/>
    <w:rsid w:val="008F302A"/>
    <w:rsid w:val="008F3033"/>
    <w:rsid w:val="008F5118"/>
    <w:rsid w:val="008F6162"/>
    <w:rsid w:val="008F705E"/>
    <w:rsid w:val="008F75C7"/>
    <w:rsid w:val="0090015F"/>
    <w:rsid w:val="00900C95"/>
    <w:rsid w:val="00900CD3"/>
    <w:rsid w:val="00901964"/>
    <w:rsid w:val="00901A34"/>
    <w:rsid w:val="00902F42"/>
    <w:rsid w:val="009033B1"/>
    <w:rsid w:val="00903861"/>
    <w:rsid w:val="00905283"/>
    <w:rsid w:val="0090560F"/>
    <w:rsid w:val="00905C9E"/>
    <w:rsid w:val="009060F3"/>
    <w:rsid w:val="009061C9"/>
    <w:rsid w:val="00906E53"/>
    <w:rsid w:val="00907870"/>
    <w:rsid w:val="00907882"/>
    <w:rsid w:val="0090795E"/>
    <w:rsid w:val="00910AF8"/>
    <w:rsid w:val="0091157D"/>
    <w:rsid w:val="00912368"/>
    <w:rsid w:val="00912831"/>
    <w:rsid w:val="00912A40"/>
    <w:rsid w:val="00913873"/>
    <w:rsid w:val="0091388D"/>
    <w:rsid w:val="0091420A"/>
    <w:rsid w:val="0091535B"/>
    <w:rsid w:val="0091555B"/>
    <w:rsid w:val="00915B86"/>
    <w:rsid w:val="009163C5"/>
    <w:rsid w:val="009165F0"/>
    <w:rsid w:val="009167F6"/>
    <w:rsid w:val="00916CC2"/>
    <w:rsid w:val="00917609"/>
    <w:rsid w:val="0092012E"/>
    <w:rsid w:val="009202E5"/>
    <w:rsid w:val="0092054D"/>
    <w:rsid w:val="009206C4"/>
    <w:rsid w:val="009214FE"/>
    <w:rsid w:val="00921A7F"/>
    <w:rsid w:val="00921F8A"/>
    <w:rsid w:val="009221C2"/>
    <w:rsid w:val="00922756"/>
    <w:rsid w:val="00923FFE"/>
    <w:rsid w:val="00924926"/>
    <w:rsid w:val="00924B2F"/>
    <w:rsid w:val="0092595B"/>
    <w:rsid w:val="009263BF"/>
    <w:rsid w:val="009271E3"/>
    <w:rsid w:val="0092781B"/>
    <w:rsid w:val="00930127"/>
    <w:rsid w:val="00930330"/>
    <w:rsid w:val="0093155D"/>
    <w:rsid w:val="00931891"/>
    <w:rsid w:val="009319E4"/>
    <w:rsid w:val="00932CBE"/>
    <w:rsid w:val="00932EB3"/>
    <w:rsid w:val="00932F51"/>
    <w:rsid w:val="00933696"/>
    <w:rsid w:val="00933B63"/>
    <w:rsid w:val="009350C1"/>
    <w:rsid w:val="00936176"/>
    <w:rsid w:val="00936E23"/>
    <w:rsid w:val="0093704F"/>
    <w:rsid w:val="00937478"/>
    <w:rsid w:val="00940A6D"/>
    <w:rsid w:val="00941B06"/>
    <w:rsid w:val="00941C9B"/>
    <w:rsid w:val="00941EB5"/>
    <w:rsid w:val="0094346F"/>
    <w:rsid w:val="009434CB"/>
    <w:rsid w:val="0094397C"/>
    <w:rsid w:val="00944EEB"/>
    <w:rsid w:val="00945999"/>
    <w:rsid w:val="00946AA1"/>
    <w:rsid w:val="00946F73"/>
    <w:rsid w:val="009476ED"/>
    <w:rsid w:val="00950B1D"/>
    <w:rsid w:val="00952056"/>
    <w:rsid w:val="00952653"/>
    <w:rsid w:val="00952DB1"/>
    <w:rsid w:val="009539D5"/>
    <w:rsid w:val="00953D3D"/>
    <w:rsid w:val="00953E8A"/>
    <w:rsid w:val="009543FA"/>
    <w:rsid w:val="009561E2"/>
    <w:rsid w:val="00956BDD"/>
    <w:rsid w:val="00956D5D"/>
    <w:rsid w:val="009573F6"/>
    <w:rsid w:val="009600BD"/>
    <w:rsid w:val="009603F5"/>
    <w:rsid w:val="009617FC"/>
    <w:rsid w:val="009635BE"/>
    <w:rsid w:val="009635E6"/>
    <w:rsid w:val="00963A9B"/>
    <w:rsid w:val="009642D7"/>
    <w:rsid w:val="00964778"/>
    <w:rsid w:val="00964E2F"/>
    <w:rsid w:val="00965DC0"/>
    <w:rsid w:val="00965FFB"/>
    <w:rsid w:val="009666F8"/>
    <w:rsid w:val="00967C78"/>
    <w:rsid w:val="00970931"/>
    <w:rsid w:val="009721A3"/>
    <w:rsid w:val="00972B23"/>
    <w:rsid w:val="00973F08"/>
    <w:rsid w:val="00974E70"/>
    <w:rsid w:val="00975454"/>
    <w:rsid w:val="00975917"/>
    <w:rsid w:val="00975A6F"/>
    <w:rsid w:val="0097685F"/>
    <w:rsid w:val="00980DA9"/>
    <w:rsid w:val="00981C9C"/>
    <w:rsid w:val="00982083"/>
    <w:rsid w:val="00982BA4"/>
    <w:rsid w:val="00983486"/>
    <w:rsid w:val="009834A1"/>
    <w:rsid w:val="00983862"/>
    <w:rsid w:val="0098442F"/>
    <w:rsid w:val="009844A5"/>
    <w:rsid w:val="009846C4"/>
    <w:rsid w:val="009849F0"/>
    <w:rsid w:val="0098535A"/>
    <w:rsid w:val="009855CB"/>
    <w:rsid w:val="00985A0D"/>
    <w:rsid w:val="00985B3F"/>
    <w:rsid w:val="00985E36"/>
    <w:rsid w:val="00986C24"/>
    <w:rsid w:val="0098716D"/>
    <w:rsid w:val="00991B26"/>
    <w:rsid w:val="00991FF8"/>
    <w:rsid w:val="00992414"/>
    <w:rsid w:val="00993184"/>
    <w:rsid w:val="00993909"/>
    <w:rsid w:val="0099395A"/>
    <w:rsid w:val="009939C7"/>
    <w:rsid w:val="009939DC"/>
    <w:rsid w:val="00993A9D"/>
    <w:rsid w:val="00993EAE"/>
    <w:rsid w:val="009948FA"/>
    <w:rsid w:val="00994983"/>
    <w:rsid w:val="00994E75"/>
    <w:rsid w:val="00995D8E"/>
    <w:rsid w:val="009960DF"/>
    <w:rsid w:val="009961D3"/>
    <w:rsid w:val="00996431"/>
    <w:rsid w:val="009976E9"/>
    <w:rsid w:val="00997782"/>
    <w:rsid w:val="009A0E9B"/>
    <w:rsid w:val="009A118A"/>
    <w:rsid w:val="009A14BC"/>
    <w:rsid w:val="009A16E9"/>
    <w:rsid w:val="009A1D8A"/>
    <w:rsid w:val="009A224D"/>
    <w:rsid w:val="009A233C"/>
    <w:rsid w:val="009A2C6A"/>
    <w:rsid w:val="009A2D5D"/>
    <w:rsid w:val="009A2F16"/>
    <w:rsid w:val="009A346D"/>
    <w:rsid w:val="009A41D1"/>
    <w:rsid w:val="009A443B"/>
    <w:rsid w:val="009A5516"/>
    <w:rsid w:val="009A562F"/>
    <w:rsid w:val="009A5EE5"/>
    <w:rsid w:val="009A6039"/>
    <w:rsid w:val="009A67A8"/>
    <w:rsid w:val="009A6A7A"/>
    <w:rsid w:val="009A726B"/>
    <w:rsid w:val="009A777A"/>
    <w:rsid w:val="009A77D9"/>
    <w:rsid w:val="009A7889"/>
    <w:rsid w:val="009A7B36"/>
    <w:rsid w:val="009A7EB2"/>
    <w:rsid w:val="009B0A55"/>
    <w:rsid w:val="009B0C12"/>
    <w:rsid w:val="009B1A02"/>
    <w:rsid w:val="009B2CBB"/>
    <w:rsid w:val="009B353C"/>
    <w:rsid w:val="009B3730"/>
    <w:rsid w:val="009B3E5E"/>
    <w:rsid w:val="009B4264"/>
    <w:rsid w:val="009B4B97"/>
    <w:rsid w:val="009B521D"/>
    <w:rsid w:val="009B5B4C"/>
    <w:rsid w:val="009B63C0"/>
    <w:rsid w:val="009B64AC"/>
    <w:rsid w:val="009B66B6"/>
    <w:rsid w:val="009C07E7"/>
    <w:rsid w:val="009C111A"/>
    <w:rsid w:val="009C1833"/>
    <w:rsid w:val="009C2077"/>
    <w:rsid w:val="009C25BF"/>
    <w:rsid w:val="009C3D7E"/>
    <w:rsid w:val="009C46A4"/>
    <w:rsid w:val="009C4BDB"/>
    <w:rsid w:val="009C585A"/>
    <w:rsid w:val="009C64DC"/>
    <w:rsid w:val="009C66FD"/>
    <w:rsid w:val="009C6797"/>
    <w:rsid w:val="009C6A8E"/>
    <w:rsid w:val="009C7715"/>
    <w:rsid w:val="009C7CBB"/>
    <w:rsid w:val="009D01B5"/>
    <w:rsid w:val="009D0CE9"/>
    <w:rsid w:val="009D1109"/>
    <w:rsid w:val="009D199E"/>
    <w:rsid w:val="009D2566"/>
    <w:rsid w:val="009D3BD0"/>
    <w:rsid w:val="009D4674"/>
    <w:rsid w:val="009D4683"/>
    <w:rsid w:val="009D52DE"/>
    <w:rsid w:val="009D5BD5"/>
    <w:rsid w:val="009D64DD"/>
    <w:rsid w:val="009D699B"/>
    <w:rsid w:val="009D6F76"/>
    <w:rsid w:val="009E01EF"/>
    <w:rsid w:val="009E0D5E"/>
    <w:rsid w:val="009E1099"/>
    <w:rsid w:val="009E1692"/>
    <w:rsid w:val="009E1A04"/>
    <w:rsid w:val="009E1A58"/>
    <w:rsid w:val="009E20C8"/>
    <w:rsid w:val="009E22A7"/>
    <w:rsid w:val="009E33DA"/>
    <w:rsid w:val="009E40DD"/>
    <w:rsid w:val="009E42F1"/>
    <w:rsid w:val="009E4EC1"/>
    <w:rsid w:val="009E51B6"/>
    <w:rsid w:val="009E546B"/>
    <w:rsid w:val="009E5676"/>
    <w:rsid w:val="009E5C6E"/>
    <w:rsid w:val="009E5F75"/>
    <w:rsid w:val="009F090D"/>
    <w:rsid w:val="009F2440"/>
    <w:rsid w:val="009F2C6C"/>
    <w:rsid w:val="009F2CF8"/>
    <w:rsid w:val="009F429A"/>
    <w:rsid w:val="009F4507"/>
    <w:rsid w:val="009F4F33"/>
    <w:rsid w:val="009F5A8A"/>
    <w:rsid w:val="009F6BC3"/>
    <w:rsid w:val="00A007E0"/>
    <w:rsid w:val="00A01B80"/>
    <w:rsid w:val="00A01BE9"/>
    <w:rsid w:val="00A02139"/>
    <w:rsid w:val="00A0234A"/>
    <w:rsid w:val="00A024B3"/>
    <w:rsid w:val="00A02C11"/>
    <w:rsid w:val="00A02DFA"/>
    <w:rsid w:val="00A034EF"/>
    <w:rsid w:val="00A03965"/>
    <w:rsid w:val="00A03BCA"/>
    <w:rsid w:val="00A0425B"/>
    <w:rsid w:val="00A04C79"/>
    <w:rsid w:val="00A05135"/>
    <w:rsid w:val="00A052F3"/>
    <w:rsid w:val="00A05461"/>
    <w:rsid w:val="00A059E3"/>
    <w:rsid w:val="00A05AAC"/>
    <w:rsid w:val="00A06587"/>
    <w:rsid w:val="00A069F1"/>
    <w:rsid w:val="00A06EF3"/>
    <w:rsid w:val="00A07236"/>
    <w:rsid w:val="00A0764E"/>
    <w:rsid w:val="00A07DF9"/>
    <w:rsid w:val="00A109AD"/>
    <w:rsid w:val="00A10DBC"/>
    <w:rsid w:val="00A11D82"/>
    <w:rsid w:val="00A126DA"/>
    <w:rsid w:val="00A12B76"/>
    <w:rsid w:val="00A12CB0"/>
    <w:rsid w:val="00A12E81"/>
    <w:rsid w:val="00A13077"/>
    <w:rsid w:val="00A13EBE"/>
    <w:rsid w:val="00A14055"/>
    <w:rsid w:val="00A14389"/>
    <w:rsid w:val="00A14563"/>
    <w:rsid w:val="00A1475C"/>
    <w:rsid w:val="00A15DC5"/>
    <w:rsid w:val="00A16272"/>
    <w:rsid w:val="00A1630B"/>
    <w:rsid w:val="00A16353"/>
    <w:rsid w:val="00A17196"/>
    <w:rsid w:val="00A17A7F"/>
    <w:rsid w:val="00A20337"/>
    <w:rsid w:val="00A21FC2"/>
    <w:rsid w:val="00A22644"/>
    <w:rsid w:val="00A22EBF"/>
    <w:rsid w:val="00A234F5"/>
    <w:rsid w:val="00A2372E"/>
    <w:rsid w:val="00A2405F"/>
    <w:rsid w:val="00A2653E"/>
    <w:rsid w:val="00A27572"/>
    <w:rsid w:val="00A27DE5"/>
    <w:rsid w:val="00A30CE1"/>
    <w:rsid w:val="00A30FDC"/>
    <w:rsid w:val="00A312EB"/>
    <w:rsid w:val="00A32DD4"/>
    <w:rsid w:val="00A332A1"/>
    <w:rsid w:val="00A332B9"/>
    <w:rsid w:val="00A3377B"/>
    <w:rsid w:val="00A33C0A"/>
    <w:rsid w:val="00A3455A"/>
    <w:rsid w:val="00A345BE"/>
    <w:rsid w:val="00A34D9D"/>
    <w:rsid w:val="00A3720B"/>
    <w:rsid w:val="00A41CD0"/>
    <w:rsid w:val="00A41FDD"/>
    <w:rsid w:val="00A4212C"/>
    <w:rsid w:val="00A432E3"/>
    <w:rsid w:val="00A43783"/>
    <w:rsid w:val="00A4385A"/>
    <w:rsid w:val="00A43D0E"/>
    <w:rsid w:val="00A43F93"/>
    <w:rsid w:val="00A4484B"/>
    <w:rsid w:val="00A45924"/>
    <w:rsid w:val="00A46165"/>
    <w:rsid w:val="00A46353"/>
    <w:rsid w:val="00A46685"/>
    <w:rsid w:val="00A51757"/>
    <w:rsid w:val="00A519B4"/>
    <w:rsid w:val="00A51E49"/>
    <w:rsid w:val="00A52212"/>
    <w:rsid w:val="00A539B5"/>
    <w:rsid w:val="00A53F17"/>
    <w:rsid w:val="00A5470A"/>
    <w:rsid w:val="00A549C0"/>
    <w:rsid w:val="00A56378"/>
    <w:rsid w:val="00A56741"/>
    <w:rsid w:val="00A56D6E"/>
    <w:rsid w:val="00A574B6"/>
    <w:rsid w:val="00A57DEE"/>
    <w:rsid w:val="00A6006B"/>
    <w:rsid w:val="00A60082"/>
    <w:rsid w:val="00A6064A"/>
    <w:rsid w:val="00A60AE9"/>
    <w:rsid w:val="00A6201D"/>
    <w:rsid w:val="00A621B1"/>
    <w:rsid w:val="00A62620"/>
    <w:rsid w:val="00A6273A"/>
    <w:rsid w:val="00A62C58"/>
    <w:rsid w:val="00A62C65"/>
    <w:rsid w:val="00A63B70"/>
    <w:rsid w:val="00A64316"/>
    <w:rsid w:val="00A64C45"/>
    <w:rsid w:val="00A64F93"/>
    <w:rsid w:val="00A6527A"/>
    <w:rsid w:val="00A6580C"/>
    <w:rsid w:val="00A6635F"/>
    <w:rsid w:val="00A6683C"/>
    <w:rsid w:val="00A67F62"/>
    <w:rsid w:val="00A70B59"/>
    <w:rsid w:val="00A70F4B"/>
    <w:rsid w:val="00A70FF3"/>
    <w:rsid w:val="00A7172A"/>
    <w:rsid w:val="00A71DC4"/>
    <w:rsid w:val="00A7266C"/>
    <w:rsid w:val="00A728D5"/>
    <w:rsid w:val="00A730B1"/>
    <w:rsid w:val="00A74A6C"/>
    <w:rsid w:val="00A76670"/>
    <w:rsid w:val="00A769DD"/>
    <w:rsid w:val="00A76B6B"/>
    <w:rsid w:val="00A77381"/>
    <w:rsid w:val="00A7761E"/>
    <w:rsid w:val="00A77842"/>
    <w:rsid w:val="00A77EC2"/>
    <w:rsid w:val="00A80A47"/>
    <w:rsid w:val="00A81DAC"/>
    <w:rsid w:val="00A82113"/>
    <w:rsid w:val="00A831B6"/>
    <w:rsid w:val="00A8343A"/>
    <w:rsid w:val="00A83799"/>
    <w:rsid w:val="00A8410D"/>
    <w:rsid w:val="00A84322"/>
    <w:rsid w:val="00A8435D"/>
    <w:rsid w:val="00A84622"/>
    <w:rsid w:val="00A84D55"/>
    <w:rsid w:val="00A84D9C"/>
    <w:rsid w:val="00A858F4"/>
    <w:rsid w:val="00A859AB"/>
    <w:rsid w:val="00A85A33"/>
    <w:rsid w:val="00A85C96"/>
    <w:rsid w:val="00A85F48"/>
    <w:rsid w:val="00A860EE"/>
    <w:rsid w:val="00A867AC"/>
    <w:rsid w:val="00A8693F"/>
    <w:rsid w:val="00A869D7"/>
    <w:rsid w:val="00A87470"/>
    <w:rsid w:val="00A87ED6"/>
    <w:rsid w:val="00A909C6"/>
    <w:rsid w:val="00A90B93"/>
    <w:rsid w:val="00A91782"/>
    <w:rsid w:val="00A91B7C"/>
    <w:rsid w:val="00A93572"/>
    <w:rsid w:val="00A93703"/>
    <w:rsid w:val="00A93A53"/>
    <w:rsid w:val="00A94B5F"/>
    <w:rsid w:val="00A94D46"/>
    <w:rsid w:val="00A95101"/>
    <w:rsid w:val="00A951FA"/>
    <w:rsid w:val="00A9643F"/>
    <w:rsid w:val="00A96E73"/>
    <w:rsid w:val="00A9782F"/>
    <w:rsid w:val="00AA0054"/>
    <w:rsid w:val="00AA1439"/>
    <w:rsid w:val="00AA178E"/>
    <w:rsid w:val="00AA18BA"/>
    <w:rsid w:val="00AA1D16"/>
    <w:rsid w:val="00AA20C7"/>
    <w:rsid w:val="00AA2C2A"/>
    <w:rsid w:val="00AA2CC7"/>
    <w:rsid w:val="00AA3208"/>
    <w:rsid w:val="00AA3E64"/>
    <w:rsid w:val="00AA3EE8"/>
    <w:rsid w:val="00AA4BEB"/>
    <w:rsid w:val="00AA5715"/>
    <w:rsid w:val="00AA67B9"/>
    <w:rsid w:val="00AA7142"/>
    <w:rsid w:val="00AA7539"/>
    <w:rsid w:val="00AA7952"/>
    <w:rsid w:val="00AB0352"/>
    <w:rsid w:val="00AB041F"/>
    <w:rsid w:val="00AB0893"/>
    <w:rsid w:val="00AB19B9"/>
    <w:rsid w:val="00AB1D5B"/>
    <w:rsid w:val="00AB2603"/>
    <w:rsid w:val="00AB2F33"/>
    <w:rsid w:val="00AB3A98"/>
    <w:rsid w:val="00AB3C2B"/>
    <w:rsid w:val="00AB4666"/>
    <w:rsid w:val="00AB61DF"/>
    <w:rsid w:val="00AB6C12"/>
    <w:rsid w:val="00AB6C1F"/>
    <w:rsid w:val="00AB7A08"/>
    <w:rsid w:val="00AB7B38"/>
    <w:rsid w:val="00AC00D9"/>
    <w:rsid w:val="00AC0BFE"/>
    <w:rsid w:val="00AC0E90"/>
    <w:rsid w:val="00AC1EFE"/>
    <w:rsid w:val="00AC2105"/>
    <w:rsid w:val="00AC269F"/>
    <w:rsid w:val="00AC26D4"/>
    <w:rsid w:val="00AC2DD8"/>
    <w:rsid w:val="00AC3512"/>
    <w:rsid w:val="00AC35C2"/>
    <w:rsid w:val="00AC35FF"/>
    <w:rsid w:val="00AC3DD3"/>
    <w:rsid w:val="00AC401C"/>
    <w:rsid w:val="00AC46EE"/>
    <w:rsid w:val="00AC484F"/>
    <w:rsid w:val="00AC4C6F"/>
    <w:rsid w:val="00AC4E0D"/>
    <w:rsid w:val="00AC4FE0"/>
    <w:rsid w:val="00AC59EC"/>
    <w:rsid w:val="00AC60EA"/>
    <w:rsid w:val="00AC6855"/>
    <w:rsid w:val="00AC6920"/>
    <w:rsid w:val="00AC769E"/>
    <w:rsid w:val="00AD1049"/>
    <w:rsid w:val="00AD1184"/>
    <w:rsid w:val="00AD1790"/>
    <w:rsid w:val="00AD27D7"/>
    <w:rsid w:val="00AD32BC"/>
    <w:rsid w:val="00AD48C6"/>
    <w:rsid w:val="00AD6B0B"/>
    <w:rsid w:val="00AD6B6A"/>
    <w:rsid w:val="00AD7001"/>
    <w:rsid w:val="00AD7A24"/>
    <w:rsid w:val="00AD7C5C"/>
    <w:rsid w:val="00AE047D"/>
    <w:rsid w:val="00AE0FD4"/>
    <w:rsid w:val="00AE1C12"/>
    <w:rsid w:val="00AE2FA2"/>
    <w:rsid w:val="00AE343A"/>
    <w:rsid w:val="00AE3573"/>
    <w:rsid w:val="00AE3C97"/>
    <w:rsid w:val="00AE4423"/>
    <w:rsid w:val="00AE4A3E"/>
    <w:rsid w:val="00AE4B11"/>
    <w:rsid w:val="00AE4CB3"/>
    <w:rsid w:val="00AE5173"/>
    <w:rsid w:val="00AE66D0"/>
    <w:rsid w:val="00AE6F3D"/>
    <w:rsid w:val="00AE753C"/>
    <w:rsid w:val="00AF0895"/>
    <w:rsid w:val="00AF105A"/>
    <w:rsid w:val="00AF16D0"/>
    <w:rsid w:val="00AF1730"/>
    <w:rsid w:val="00AF1C8F"/>
    <w:rsid w:val="00AF20F4"/>
    <w:rsid w:val="00AF2713"/>
    <w:rsid w:val="00AF27B5"/>
    <w:rsid w:val="00AF3DB5"/>
    <w:rsid w:val="00AF4B15"/>
    <w:rsid w:val="00AF52AA"/>
    <w:rsid w:val="00AF56BA"/>
    <w:rsid w:val="00AF5F4F"/>
    <w:rsid w:val="00AF61AC"/>
    <w:rsid w:val="00AF72BF"/>
    <w:rsid w:val="00B00318"/>
    <w:rsid w:val="00B008AF"/>
    <w:rsid w:val="00B014F2"/>
    <w:rsid w:val="00B01716"/>
    <w:rsid w:val="00B01E2E"/>
    <w:rsid w:val="00B02010"/>
    <w:rsid w:val="00B02043"/>
    <w:rsid w:val="00B02A68"/>
    <w:rsid w:val="00B030F9"/>
    <w:rsid w:val="00B035F0"/>
    <w:rsid w:val="00B0373E"/>
    <w:rsid w:val="00B03FD7"/>
    <w:rsid w:val="00B041CA"/>
    <w:rsid w:val="00B043E1"/>
    <w:rsid w:val="00B04C94"/>
    <w:rsid w:val="00B05458"/>
    <w:rsid w:val="00B05ACF"/>
    <w:rsid w:val="00B068A2"/>
    <w:rsid w:val="00B1060C"/>
    <w:rsid w:val="00B1221F"/>
    <w:rsid w:val="00B13265"/>
    <w:rsid w:val="00B1348B"/>
    <w:rsid w:val="00B14D52"/>
    <w:rsid w:val="00B14F34"/>
    <w:rsid w:val="00B1551D"/>
    <w:rsid w:val="00B1559D"/>
    <w:rsid w:val="00B15B13"/>
    <w:rsid w:val="00B206D5"/>
    <w:rsid w:val="00B20AC7"/>
    <w:rsid w:val="00B21C0B"/>
    <w:rsid w:val="00B21C6A"/>
    <w:rsid w:val="00B226A8"/>
    <w:rsid w:val="00B226BF"/>
    <w:rsid w:val="00B2382F"/>
    <w:rsid w:val="00B23B71"/>
    <w:rsid w:val="00B23BBF"/>
    <w:rsid w:val="00B23BF1"/>
    <w:rsid w:val="00B25E39"/>
    <w:rsid w:val="00B25F2F"/>
    <w:rsid w:val="00B26923"/>
    <w:rsid w:val="00B26924"/>
    <w:rsid w:val="00B26E4A"/>
    <w:rsid w:val="00B27547"/>
    <w:rsid w:val="00B27ACE"/>
    <w:rsid w:val="00B323AB"/>
    <w:rsid w:val="00B3274E"/>
    <w:rsid w:val="00B32D60"/>
    <w:rsid w:val="00B32F4B"/>
    <w:rsid w:val="00B33C3C"/>
    <w:rsid w:val="00B34D1B"/>
    <w:rsid w:val="00B35776"/>
    <w:rsid w:val="00B36CF0"/>
    <w:rsid w:val="00B408B8"/>
    <w:rsid w:val="00B40B25"/>
    <w:rsid w:val="00B41080"/>
    <w:rsid w:val="00B41383"/>
    <w:rsid w:val="00B422CB"/>
    <w:rsid w:val="00B423D7"/>
    <w:rsid w:val="00B42C21"/>
    <w:rsid w:val="00B43EDA"/>
    <w:rsid w:val="00B441A4"/>
    <w:rsid w:val="00B4442E"/>
    <w:rsid w:val="00B4560C"/>
    <w:rsid w:val="00B463C9"/>
    <w:rsid w:val="00B46636"/>
    <w:rsid w:val="00B46B75"/>
    <w:rsid w:val="00B476AE"/>
    <w:rsid w:val="00B50B2C"/>
    <w:rsid w:val="00B51ACD"/>
    <w:rsid w:val="00B51D90"/>
    <w:rsid w:val="00B52154"/>
    <w:rsid w:val="00B52930"/>
    <w:rsid w:val="00B52A54"/>
    <w:rsid w:val="00B539E1"/>
    <w:rsid w:val="00B55C44"/>
    <w:rsid w:val="00B5605F"/>
    <w:rsid w:val="00B56361"/>
    <w:rsid w:val="00B5733C"/>
    <w:rsid w:val="00B5765B"/>
    <w:rsid w:val="00B578D8"/>
    <w:rsid w:val="00B57B3E"/>
    <w:rsid w:val="00B60B4C"/>
    <w:rsid w:val="00B61313"/>
    <w:rsid w:val="00B619DC"/>
    <w:rsid w:val="00B6255A"/>
    <w:rsid w:val="00B6272B"/>
    <w:rsid w:val="00B62C23"/>
    <w:rsid w:val="00B6412B"/>
    <w:rsid w:val="00B6504F"/>
    <w:rsid w:val="00B672CA"/>
    <w:rsid w:val="00B674BF"/>
    <w:rsid w:val="00B70494"/>
    <w:rsid w:val="00B71848"/>
    <w:rsid w:val="00B71AE7"/>
    <w:rsid w:val="00B71FB1"/>
    <w:rsid w:val="00B7254A"/>
    <w:rsid w:val="00B7273F"/>
    <w:rsid w:val="00B73208"/>
    <w:rsid w:val="00B733CA"/>
    <w:rsid w:val="00B734BA"/>
    <w:rsid w:val="00B744F0"/>
    <w:rsid w:val="00B748E4"/>
    <w:rsid w:val="00B74DCB"/>
    <w:rsid w:val="00B74F35"/>
    <w:rsid w:val="00B7609D"/>
    <w:rsid w:val="00B7764F"/>
    <w:rsid w:val="00B805AF"/>
    <w:rsid w:val="00B809AA"/>
    <w:rsid w:val="00B80CD9"/>
    <w:rsid w:val="00B813D9"/>
    <w:rsid w:val="00B81760"/>
    <w:rsid w:val="00B835A7"/>
    <w:rsid w:val="00B83648"/>
    <w:rsid w:val="00B8380E"/>
    <w:rsid w:val="00B83D15"/>
    <w:rsid w:val="00B8471F"/>
    <w:rsid w:val="00B848D7"/>
    <w:rsid w:val="00B84F20"/>
    <w:rsid w:val="00B860CB"/>
    <w:rsid w:val="00B916B7"/>
    <w:rsid w:val="00B91BEA"/>
    <w:rsid w:val="00B92D8D"/>
    <w:rsid w:val="00B94125"/>
    <w:rsid w:val="00B946C5"/>
    <w:rsid w:val="00B9498E"/>
    <w:rsid w:val="00B9572B"/>
    <w:rsid w:val="00B958BB"/>
    <w:rsid w:val="00B9633F"/>
    <w:rsid w:val="00B96977"/>
    <w:rsid w:val="00B969D8"/>
    <w:rsid w:val="00B972E6"/>
    <w:rsid w:val="00B9739D"/>
    <w:rsid w:val="00B97576"/>
    <w:rsid w:val="00B975EE"/>
    <w:rsid w:val="00B97BC9"/>
    <w:rsid w:val="00B97C59"/>
    <w:rsid w:val="00BA1C85"/>
    <w:rsid w:val="00BA1E18"/>
    <w:rsid w:val="00BA2838"/>
    <w:rsid w:val="00BA2FE5"/>
    <w:rsid w:val="00BA3F68"/>
    <w:rsid w:val="00BA4148"/>
    <w:rsid w:val="00BA4C16"/>
    <w:rsid w:val="00BA50E8"/>
    <w:rsid w:val="00BA545D"/>
    <w:rsid w:val="00BA599C"/>
    <w:rsid w:val="00BA676D"/>
    <w:rsid w:val="00BA6B40"/>
    <w:rsid w:val="00BA6BA2"/>
    <w:rsid w:val="00BA74C3"/>
    <w:rsid w:val="00BA74CB"/>
    <w:rsid w:val="00BA7713"/>
    <w:rsid w:val="00BA7726"/>
    <w:rsid w:val="00BA7949"/>
    <w:rsid w:val="00BB06AD"/>
    <w:rsid w:val="00BB2DDE"/>
    <w:rsid w:val="00BB2E3F"/>
    <w:rsid w:val="00BB3EE0"/>
    <w:rsid w:val="00BB466A"/>
    <w:rsid w:val="00BB4C52"/>
    <w:rsid w:val="00BB4D90"/>
    <w:rsid w:val="00BB541C"/>
    <w:rsid w:val="00BB7DA9"/>
    <w:rsid w:val="00BB7EAF"/>
    <w:rsid w:val="00BC0A6B"/>
    <w:rsid w:val="00BC1537"/>
    <w:rsid w:val="00BC33BC"/>
    <w:rsid w:val="00BC3AD3"/>
    <w:rsid w:val="00BC4922"/>
    <w:rsid w:val="00BC5E98"/>
    <w:rsid w:val="00BC7BDE"/>
    <w:rsid w:val="00BD06F7"/>
    <w:rsid w:val="00BD1929"/>
    <w:rsid w:val="00BD2657"/>
    <w:rsid w:val="00BD3237"/>
    <w:rsid w:val="00BD3E8A"/>
    <w:rsid w:val="00BD4282"/>
    <w:rsid w:val="00BD440A"/>
    <w:rsid w:val="00BD51CF"/>
    <w:rsid w:val="00BD61E5"/>
    <w:rsid w:val="00BD656B"/>
    <w:rsid w:val="00BD6638"/>
    <w:rsid w:val="00BD6D43"/>
    <w:rsid w:val="00BD72C2"/>
    <w:rsid w:val="00BD750D"/>
    <w:rsid w:val="00BD757F"/>
    <w:rsid w:val="00BD7AC8"/>
    <w:rsid w:val="00BD7F63"/>
    <w:rsid w:val="00BD7F71"/>
    <w:rsid w:val="00BE0B34"/>
    <w:rsid w:val="00BE2135"/>
    <w:rsid w:val="00BE2AAC"/>
    <w:rsid w:val="00BE4292"/>
    <w:rsid w:val="00BE4A1D"/>
    <w:rsid w:val="00BE4A41"/>
    <w:rsid w:val="00BE59D2"/>
    <w:rsid w:val="00BE6CA3"/>
    <w:rsid w:val="00BE6F2E"/>
    <w:rsid w:val="00BE78D6"/>
    <w:rsid w:val="00BE7DF6"/>
    <w:rsid w:val="00BF01AE"/>
    <w:rsid w:val="00BF0AC7"/>
    <w:rsid w:val="00BF0D5C"/>
    <w:rsid w:val="00BF1450"/>
    <w:rsid w:val="00BF17B3"/>
    <w:rsid w:val="00BF2638"/>
    <w:rsid w:val="00BF271E"/>
    <w:rsid w:val="00BF2986"/>
    <w:rsid w:val="00BF2C93"/>
    <w:rsid w:val="00BF3467"/>
    <w:rsid w:val="00BF4C66"/>
    <w:rsid w:val="00BF4F7E"/>
    <w:rsid w:val="00BF4FC5"/>
    <w:rsid w:val="00BF5031"/>
    <w:rsid w:val="00BF5243"/>
    <w:rsid w:val="00BF58E3"/>
    <w:rsid w:val="00BF5E67"/>
    <w:rsid w:val="00BF5EED"/>
    <w:rsid w:val="00BF6022"/>
    <w:rsid w:val="00BF6A5A"/>
    <w:rsid w:val="00BF6DCE"/>
    <w:rsid w:val="00BF70A7"/>
    <w:rsid w:val="00BF7F0F"/>
    <w:rsid w:val="00C01C23"/>
    <w:rsid w:val="00C01FB4"/>
    <w:rsid w:val="00C02839"/>
    <w:rsid w:val="00C03C0D"/>
    <w:rsid w:val="00C048AC"/>
    <w:rsid w:val="00C04D46"/>
    <w:rsid w:val="00C05E75"/>
    <w:rsid w:val="00C06381"/>
    <w:rsid w:val="00C06FEC"/>
    <w:rsid w:val="00C10892"/>
    <w:rsid w:val="00C10D94"/>
    <w:rsid w:val="00C11BF1"/>
    <w:rsid w:val="00C127D0"/>
    <w:rsid w:val="00C12860"/>
    <w:rsid w:val="00C1293D"/>
    <w:rsid w:val="00C1368B"/>
    <w:rsid w:val="00C1469B"/>
    <w:rsid w:val="00C14F45"/>
    <w:rsid w:val="00C155B5"/>
    <w:rsid w:val="00C155F6"/>
    <w:rsid w:val="00C16242"/>
    <w:rsid w:val="00C165E3"/>
    <w:rsid w:val="00C20A05"/>
    <w:rsid w:val="00C218BF"/>
    <w:rsid w:val="00C21A4E"/>
    <w:rsid w:val="00C21DA2"/>
    <w:rsid w:val="00C22B95"/>
    <w:rsid w:val="00C238CD"/>
    <w:rsid w:val="00C24B1B"/>
    <w:rsid w:val="00C2583C"/>
    <w:rsid w:val="00C2606B"/>
    <w:rsid w:val="00C26ADF"/>
    <w:rsid w:val="00C26FD4"/>
    <w:rsid w:val="00C2714A"/>
    <w:rsid w:val="00C30461"/>
    <w:rsid w:val="00C31139"/>
    <w:rsid w:val="00C3149D"/>
    <w:rsid w:val="00C31527"/>
    <w:rsid w:val="00C323F8"/>
    <w:rsid w:val="00C324AD"/>
    <w:rsid w:val="00C3431A"/>
    <w:rsid w:val="00C34D80"/>
    <w:rsid w:val="00C35A95"/>
    <w:rsid w:val="00C36660"/>
    <w:rsid w:val="00C378BC"/>
    <w:rsid w:val="00C37E0F"/>
    <w:rsid w:val="00C405F1"/>
    <w:rsid w:val="00C40680"/>
    <w:rsid w:val="00C4180F"/>
    <w:rsid w:val="00C4454D"/>
    <w:rsid w:val="00C448F0"/>
    <w:rsid w:val="00C4679A"/>
    <w:rsid w:val="00C471AB"/>
    <w:rsid w:val="00C47B3F"/>
    <w:rsid w:val="00C47BA6"/>
    <w:rsid w:val="00C47EC3"/>
    <w:rsid w:val="00C50253"/>
    <w:rsid w:val="00C507D0"/>
    <w:rsid w:val="00C51401"/>
    <w:rsid w:val="00C51E37"/>
    <w:rsid w:val="00C51EFA"/>
    <w:rsid w:val="00C52C1E"/>
    <w:rsid w:val="00C53B0D"/>
    <w:rsid w:val="00C54C94"/>
    <w:rsid w:val="00C5611E"/>
    <w:rsid w:val="00C56AB9"/>
    <w:rsid w:val="00C56C8D"/>
    <w:rsid w:val="00C570B7"/>
    <w:rsid w:val="00C573AA"/>
    <w:rsid w:val="00C5782D"/>
    <w:rsid w:val="00C60450"/>
    <w:rsid w:val="00C6086B"/>
    <w:rsid w:val="00C60EEE"/>
    <w:rsid w:val="00C62074"/>
    <w:rsid w:val="00C62227"/>
    <w:rsid w:val="00C625F2"/>
    <w:rsid w:val="00C629EF"/>
    <w:rsid w:val="00C63464"/>
    <w:rsid w:val="00C637D8"/>
    <w:rsid w:val="00C642E8"/>
    <w:rsid w:val="00C64AED"/>
    <w:rsid w:val="00C65B0E"/>
    <w:rsid w:val="00C65DF2"/>
    <w:rsid w:val="00C65E35"/>
    <w:rsid w:val="00C672F0"/>
    <w:rsid w:val="00C70F8C"/>
    <w:rsid w:val="00C71AF7"/>
    <w:rsid w:val="00C726AC"/>
    <w:rsid w:val="00C72B0F"/>
    <w:rsid w:val="00C72CA3"/>
    <w:rsid w:val="00C73302"/>
    <w:rsid w:val="00C7336F"/>
    <w:rsid w:val="00C73F8C"/>
    <w:rsid w:val="00C740D1"/>
    <w:rsid w:val="00C745DC"/>
    <w:rsid w:val="00C75738"/>
    <w:rsid w:val="00C7580B"/>
    <w:rsid w:val="00C75DD0"/>
    <w:rsid w:val="00C76454"/>
    <w:rsid w:val="00C76D09"/>
    <w:rsid w:val="00C76F94"/>
    <w:rsid w:val="00C812AC"/>
    <w:rsid w:val="00C81963"/>
    <w:rsid w:val="00C82B3D"/>
    <w:rsid w:val="00C82B8A"/>
    <w:rsid w:val="00C82F81"/>
    <w:rsid w:val="00C83459"/>
    <w:rsid w:val="00C83824"/>
    <w:rsid w:val="00C84156"/>
    <w:rsid w:val="00C84C99"/>
    <w:rsid w:val="00C8502E"/>
    <w:rsid w:val="00C8507F"/>
    <w:rsid w:val="00C850FA"/>
    <w:rsid w:val="00C865FC"/>
    <w:rsid w:val="00C86ADC"/>
    <w:rsid w:val="00C86C6D"/>
    <w:rsid w:val="00C8714E"/>
    <w:rsid w:val="00C8798F"/>
    <w:rsid w:val="00C9039A"/>
    <w:rsid w:val="00C90833"/>
    <w:rsid w:val="00C917B0"/>
    <w:rsid w:val="00C91F69"/>
    <w:rsid w:val="00C9304C"/>
    <w:rsid w:val="00C93CED"/>
    <w:rsid w:val="00C940C0"/>
    <w:rsid w:val="00C941FF"/>
    <w:rsid w:val="00C956F3"/>
    <w:rsid w:val="00C97815"/>
    <w:rsid w:val="00C97A57"/>
    <w:rsid w:val="00CA0CF9"/>
    <w:rsid w:val="00CA18D5"/>
    <w:rsid w:val="00CA2118"/>
    <w:rsid w:val="00CA28EE"/>
    <w:rsid w:val="00CA33C1"/>
    <w:rsid w:val="00CA33F2"/>
    <w:rsid w:val="00CA4B23"/>
    <w:rsid w:val="00CA527D"/>
    <w:rsid w:val="00CA7B70"/>
    <w:rsid w:val="00CA7F0A"/>
    <w:rsid w:val="00CB0DB0"/>
    <w:rsid w:val="00CB107E"/>
    <w:rsid w:val="00CB339A"/>
    <w:rsid w:val="00CB35AC"/>
    <w:rsid w:val="00CB76D9"/>
    <w:rsid w:val="00CB7D90"/>
    <w:rsid w:val="00CC080D"/>
    <w:rsid w:val="00CC11FF"/>
    <w:rsid w:val="00CC1383"/>
    <w:rsid w:val="00CC19F8"/>
    <w:rsid w:val="00CC2206"/>
    <w:rsid w:val="00CC2396"/>
    <w:rsid w:val="00CC2B9F"/>
    <w:rsid w:val="00CC2CD8"/>
    <w:rsid w:val="00CC3607"/>
    <w:rsid w:val="00CC3F98"/>
    <w:rsid w:val="00CC41C0"/>
    <w:rsid w:val="00CC68F9"/>
    <w:rsid w:val="00CC77C7"/>
    <w:rsid w:val="00CC79EF"/>
    <w:rsid w:val="00CC7ACB"/>
    <w:rsid w:val="00CC7D43"/>
    <w:rsid w:val="00CD02B7"/>
    <w:rsid w:val="00CD0528"/>
    <w:rsid w:val="00CD0590"/>
    <w:rsid w:val="00CD091C"/>
    <w:rsid w:val="00CD0F5F"/>
    <w:rsid w:val="00CD13CD"/>
    <w:rsid w:val="00CD176A"/>
    <w:rsid w:val="00CD1EDE"/>
    <w:rsid w:val="00CD1FEB"/>
    <w:rsid w:val="00CD2885"/>
    <w:rsid w:val="00CD38C6"/>
    <w:rsid w:val="00CD46EC"/>
    <w:rsid w:val="00CD4A8F"/>
    <w:rsid w:val="00CD58A7"/>
    <w:rsid w:val="00CD6DE8"/>
    <w:rsid w:val="00CD700A"/>
    <w:rsid w:val="00CD7918"/>
    <w:rsid w:val="00CE0C00"/>
    <w:rsid w:val="00CE0C15"/>
    <w:rsid w:val="00CE11C3"/>
    <w:rsid w:val="00CE144D"/>
    <w:rsid w:val="00CE25BE"/>
    <w:rsid w:val="00CE363D"/>
    <w:rsid w:val="00CE520B"/>
    <w:rsid w:val="00CE55EC"/>
    <w:rsid w:val="00CE5DEE"/>
    <w:rsid w:val="00CE6A52"/>
    <w:rsid w:val="00CE7B7C"/>
    <w:rsid w:val="00CF0030"/>
    <w:rsid w:val="00CF08E8"/>
    <w:rsid w:val="00CF24A0"/>
    <w:rsid w:val="00CF278B"/>
    <w:rsid w:val="00CF2798"/>
    <w:rsid w:val="00CF447E"/>
    <w:rsid w:val="00CF4B86"/>
    <w:rsid w:val="00CF528E"/>
    <w:rsid w:val="00CF5770"/>
    <w:rsid w:val="00CF6E49"/>
    <w:rsid w:val="00CF7663"/>
    <w:rsid w:val="00CF7CEE"/>
    <w:rsid w:val="00CF7DEA"/>
    <w:rsid w:val="00D00131"/>
    <w:rsid w:val="00D02B1A"/>
    <w:rsid w:val="00D02BF1"/>
    <w:rsid w:val="00D02E81"/>
    <w:rsid w:val="00D0403F"/>
    <w:rsid w:val="00D051CD"/>
    <w:rsid w:val="00D05D2F"/>
    <w:rsid w:val="00D06392"/>
    <w:rsid w:val="00D06834"/>
    <w:rsid w:val="00D068E1"/>
    <w:rsid w:val="00D07BC7"/>
    <w:rsid w:val="00D07EBD"/>
    <w:rsid w:val="00D07FE7"/>
    <w:rsid w:val="00D1021F"/>
    <w:rsid w:val="00D1039D"/>
    <w:rsid w:val="00D107EE"/>
    <w:rsid w:val="00D1113C"/>
    <w:rsid w:val="00D1116C"/>
    <w:rsid w:val="00D11252"/>
    <w:rsid w:val="00D122A2"/>
    <w:rsid w:val="00D12688"/>
    <w:rsid w:val="00D12873"/>
    <w:rsid w:val="00D134FC"/>
    <w:rsid w:val="00D1362B"/>
    <w:rsid w:val="00D13C95"/>
    <w:rsid w:val="00D13E11"/>
    <w:rsid w:val="00D13FF1"/>
    <w:rsid w:val="00D1492D"/>
    <w:rsid w:val="00D14D83"/>
    <w:rsid w:val="00D14D87"/>
    <w:rsid w:val="00D1520B"/>
    <w:rsid w:val="00D15A1D"/>
    <w:rsid w:val="00D1613C"/>
    <w:rsid w:val="00D164D7"/>
    <w:rsid w:val="00D16547"/>
    <w:rsid w:val="00D16826"/>
    <w:rsid w:val="00D16E38"/>
    <w:rsid w:val="00D174C1"/>
    <w:rsid w:val="00D175CF"/>
    <w:rsid w:val="00D17732"/>
    <w:rsid w:val="00D17DE5"/>
    <w:rsid w:val="00D17FDD"/>
    <w:rsid w:val="00D20440"/>
    <w:rsid w:val="00D20486"/>
    <w:rsid w:val="00D20715"/>
    <w:rsid w:val="00D207A1"/>
    <w:rsid w:val="00D20E77"/>
    <w:rsid w:val="00D22364"/>
    <w:rsid w:val="00D22B5D"/>
    <w:rsid w:val="00D23487"/>
    <w:rsid w:val="00D234A5"/>
    <w:rsid w:val="00D237C7"/>
    <w:rsid w:val="00D23FD6"/>
    <w:rsid w:val="00D243D4"/>
    <w:rsid w:val="00D245FF"/>
    <w:rsid w:val="00D25027"/>
    <w:rsid w:val="00D2569A"/>
    <w:rsid w:val="00D25E0F"/>
    <w:rsid w:val="00D278F2"/>
    <w:rsid w:val="00D2791B"/>
    <w:rsid w:val="00D303ED"/>
    <w:rsid w:val="00D309BA"/>
    <w:rsid w:val="00D309DD"/>
    <w:rsid w:val="00D31059"/>
    <w:rsid w:val="00D31629"/>
    <w:rsid w:val="00D32024"/>
    <w:rsid w:val="00D3238A"/>
    <w:rsid w:val="00D32473"/>
    <w:rsid w:val="00D326FC"/>
    <w:rsid w:val="00D32A73"/>
    <w:rsid w:val="00D332BD"/>
    <w:rsid w:val="00D33C30"/>
    <w:rsid w:val="00D34EF2"/>
    <w:rsid w:val="00D35774"/>
    <w:rsid w:val="00D36953"/>
    <w:rsid w:val="00D369EA"/>
    <w:rsid w:val="00D37325"/>
    <w:rsid w:val="00D410B5"/>
    <w:rsid w:val="00D41518"/>
    <w:rsid w:val="00D41E04"/>
    <w:rsid w:val="00D4331B"/>
    <w:rsid w:val="00D43C44"/>
    <w:rsid w:val="00D44A23"/>
    <w:rsid w:val="00D452FE"/>
    <w:rsid w:val="00D45442"/>
    <w:rsid w:val="00D45621"/>
    <w:rsid w:val="00D45648"/>
    <w:rsid w:val="00D459F2"/>
    <w:rsid w:val="00D46415"/>
    <w:rsid w:val="00D465E9"/>
    <w:rsid w:val="00D465FD"/>
    <w:rsid w:val="00D46E76"/>
    <w:rsid w:val="00D47BAC"/>
    <w:rsid w:val="00D508E5"/>
    <w:rsid w:val="00D510E9"/>
    <w:rsid w:val="00D51503"/>
    <w:rsid w:val="00D51619"/>
    <w:rsid w:val="00D51CFD"/>
    <w:rsid w:val="00D52162"/>
    <w:rsid w:val="00D52E22"/>
    <w:rsid w:val="00D52EA2"/>
    <w:rsid w:val="00D52FC5"/>
    <w:rsid w:val="00D54078"/>
    <w:rsid w:val="00D544AE"/>
    <w:rsid w:val="00D5464C"/>
    <w:rsid w:val="00D547C1"/>
    <w:rsid w:val="00D5542D"/>
    <w:rsid w:val="00D57619"/>
    <w:rsid w:val="00D5773A"/>
    <w:rsid w:val="00D57FA6"/>
    <w:rsid w:val="00D618FE"/>
    <w:rsid w:val="00D623D1"/>
    <w:rsid w:val="00D6282C"/>
    <w:rsid w:val="00D62D70"/>
    <w:rsid w:val="00D62E81"/>
    <w:rsid w:val="00D63066"/>
    <w:rsid w:val="00D632E3"/>
    <w:rsid w:val="00D63A6A"/>
    <w:rsid w:val="00D63ACA"/>
    <w:rsid w:val="00D63B3D"/>
    <w:rsid w:val="00D63D94"/>
    <w:rsid w:val="00D64E48"/>
    <w:rsid w:val="00D6503A"/>
    <w:rsid w:val="00D658BE"/>
    <w:rsid w:val="00D65D78"/>
    <w:rsid w:val="00D66704"/>
    <w:rsid w:val="00D6698F"/>
    <w:rsid w:val="00D66E7A"/>
    <w:rsid w:val="00D67224"/>
    <w:rsid w:val="00D676AF"/>
    <w:rsid w:val="00D71798"/>
    <w:rsid w:val="00D71B5C"/>
    <w:rsid w:val="00D740AA"/>
    <w:rsid w:val="00D74A4E"/>
    <w:rsid w:val="00D74F14"/>
    <w:rsid w:val="00D752CE"/>
    <w:rsid w:val="00D75F77"/>
    <w:rsid w:val="00D76D49"/>
    <w:rsid w:val="00D774C5"/>
    <w:rsid w:val="00D77FD5"/>
    <w:rsid w:val="00D804FF"/>
    <w:rsid w:val="00D82301"/>
    <w:rsid w:val="00D8273F"/>
    <w:rsid w:val="00D82ED5"/>
    <w:rsid w:val="00D831B3"/>
    <w:rsid w:val="00D83636"/>
    <w:rsid w:val="00D8514D"/>
    <w:rsid w:val="00D85F89"/>
    <w:rsid w:val="00D8704F"/>
    <w:rsid w:val="00D90478"/>
    <w:rsid w:val="00D9065C"/>
    <w:rsid w:val="00D90EA8"/>
    <w:rsid w:val="00D91ED1"/>
    <w:rsid w:val="00D92859"/>
    <w:rsid w:val="00D92D43"/>
    <w:rsid w:val="00D93016"/>
    <w:rsid w:val="00D931E9"/>
    <w:rsid w:val="00D9379C"/>
    <w:rsid w:val="00D93D45"/>
    <w:rsid w:val="00D94C9F"/>
    <w:rsid w:val="00D953BC"/>
    <w:rsid w:val="00D96277"/>
    <w:rsid w:val="00D96627"/>
    <w:rsid w:val="00D9672B"/>
    <w:rsid w:val="00D96D3C"/>
    <w:rsid w:val="00D96DC4"/>
    <w:rsid w:val="00D97006"/>
    <w:rsid w:val="00D9751A"/>
    <w:rsid w:val="00DA0115"/>
    <w:rsid w:val="00DA07DA"/>
    <w:rsid w:val="00DA18EF"/>
    <w:rsid w:val="00DA19B0"/>
    <w:rsid w:val="00DA1C30"/>
    <w:rsid w:val="00DA1E10"/>
    <w:rsid w:val="00DA3973"/>
    <w:rsid w:val="00DA3AEB"/>
    <w:rsid w:val="00DA3D59"/>
    <w:rsid w:val="00DA411C"/>
    <w:rsid w:val="00DA4B00"/>
    <w:rsid w:val="00DA59A1"/>
    <w:rsid w:val="00DA62D7"/>
    <w:rsid w:val="00DA6E28"/>
    <w:rsid w:val="00DA7A0B"/>
    <w:rsid w:val="00DA7F92"/>
    <w:rsid w:val="00DB0155"/>
    <w:rsid w:val="00DB0BCB"/>
    <w:rsid w:val="00DB0F8D"/>
    <w:rsid w:val="00DB182E"/>
    <w:rsid w:val="00DB1B15"/>
    <w:rsid w:val="00DB397A"/>
    <w:rsid w:val="00DB397F"/>
    <w:rsid w:val="00DB3AF0"/>
    <w:rsid w:val="00DB4B77"/>
    <w:rsid w:val="00DB57C0"/>
    <w:rsid w:val="00DB58BA"/>
    <w:rsid w:val="00DB659B"/>
    <w:rsid w:val="00DB65CB"/>
    <w:rsid w:val="00DB66A2"/>
    <w:rsid w:val="00DB66E8"/>
    <w:rsid w:val="00DB707E"/>
    <w:rsid w:val="00DB7744"/>
    <w:rsid w:val="00DB7875"/>
    <w:rsid w:val="00DB7D10"/>
    <w:rsid w:val="00DB7DA7"/>
    <w:rsid w:val="00DC0997"/>
    <w:rsid w:val="00DC19BE"/>
    <w:rsid w:val="00DC2061"/>
    <w:rsid w:val="00DC20E0"/>
    <w:rsid w:val="00DC2772"/>
    <w:rsid w:val="00DC3E47"/>
    <w:rsid w:val="00DC46B4"/>
    <w:rsid w:val="00DC72A9"/>
    <w:rsid w:val="00DC765A"/>
    <w:rsid w:val="00DD00A7"/>
    <w:rsid w:val="00DD05E8"/>
    <w:rsid w:val="00DD108A"/>
    <w:rsid w:val="00DD1161"/>
    <w:rsid w:val="00DD19EB"/>
    <w:rsid w:val="00DD1E16"/>
    <w:rsid w:val="00DD1E34"/>
    <w:rsid w:val="00DD3453"/>
    <w:rsid w:val="00DD3DE3"/>
    <w:rsid w:val="00DD3EF6"/>
    <w:rsid w:val="00DD47B8"/>
    <w:rsid w:val="00DD48FA"/>
    <w:rsid w:val="00DD5306"/>
    <w:rsid w:val="00DD6B75"/>
    <w:rsid w:val="00DD7CCF"/>
    <w:rsid w:val="00DD7D7D"/>
    <w:rsid w:val="00DE05C4"/>
    <w:rsid w:val="00DE0997"/>
    <w:rsid w:val="00DE0DF5"/>
    <w:rsid w:val="00DE174C"/>
    <w:rsid w:val="00DE1923"/>
    <w:rsid w:val="00DE1D1B"/>
    <w:rsid w:val="00DE36AA"/>
    <w:rsid w:val="00DE40A7"/>
    <w:rsid w:val="00DE48CC"/>
    <w:rsid w:val="00DE4A33"/>
    <w:rsid w:val="00DE5626"/>
    <w:rsid w:val="00DE5AC7"/>
    <w:rsid w:val="00DE5FB7"/>
    <w:rsid w:val="00DE63F5"/>
    <w:rsid w:val="00DE7555"/>
    <w:rsid w:val="00DE7E71"/>
    <w:rsid w:val="00DE7EAE"/>
    <w:rsid w:val="00DF02E3"/>
    <w:rsid w:val="00DF0C0F"/>
    <w:rsid w:val="00DF1F15"/>
    <w:rsid w:val="00DF27D6"/>
    <w:rsid w:val="00DF2E74"/>
    <w:rsid w:val="00DF3490"/>
    <w:rsid w:val="00DF38B8"/>
    <w:rsid w:val="00DF3B5F"/>
    <w:rsid w:val="00DF3B76"/>
    <w:rsid w:val="00DF4971"/>
    <w:rsid w:val="00DF4C16"/>
    <w:rsid w:val="00DF52B3"/>
    <w:rsid w:val="00DF5E7F"/>
    <w:rsid w:val="00DF680D"/>
    <w:rsid w:val="00DF7318"/>
    <w:rsid w:val="00DF765C"/>
    <w:rsid w:val="00E01678"/>
    <w:rsid w:val="00E03F48"/>
    <w:rsid w:val="00E04392"/>
    <w:rsid w:val="00E056E8"/>
    <w:rsid w:val="00E05B59"/>
    <w:rsid w:val="00E06918"/>
    <w:rsid w:val="00E06F9B"/>
    <w:rsid w:val="00E07089"/>
    <w:rsid w:val="00E073AD"/>
    <w:rsid w:val="00E0758D"/>
    <w:rsid w:val="00E10DCD"/>
    <w:rsid w:val="00E10E35"/>
    <w:rsid w:val="00E11F13"/>
    <w:rsid w:val="00E12783"/>
    <w:rsid w:val="00E130B7"/>
    <w:rsid w:val="00E14742"/>
    <w:rsid w:val="00E14DF6"/>
    <w:rsid w:val="00E1500A"/>
    <w:rsid w:val="00E152CC"/>
    <w:rsid w:val="00E158B1"/>
    <w:rsid w:val="00E1681B"/>
    <w:rsid w:val="00E20549"/>
    <w:rsid w:val="00E20873"/>
    <w:rsid w:val="00E21A28"/>
    <w:rsid w:val="00E21C69"/>
    <w:rsid w:val="00E226DF"/>
    <w:rsid w:val="00E22EB7"/>
    <w:rsid w:val="00E236E9"/>
    <w:rsid w:val="00E23A28"/>
    <w:rsid w:val="00E23B46"/>
    <w:rsid w:val="00E24CE2"/>
    <w:rsid w:val="00E25C87"/>
    <w:rsid w:val="00E25F3B"/>
    <w:rsid w:val="00E26285"/>
    <w:rsid w:val="00E26296"/>
    <w:rsid w:val="00E265C8"/>
    <w:rsid w:val="00E2661D"/>
    <w:rsid w:val="00E27121"/>
    <w:rsid w:val="00E2765B"/>
    <w:rsid w:val="00E278C8"/>
    <w:rsid w:val="00E278FC"/>
    <w:rsid w:val="00E300AC"/>
    <w:rsid w:val="00E31474"/>
    <w:rsid w:val="00E316CC"/>
    <w:rsid w:val="00E31BBC"/>
    <w:rsid w:val="00E32A37"/>
    <w:rsid w:val="00E32A60"/>
    <w:rsid w:val="00E32AFF"/>
    <w:rsid w:val="00E32CB5"/>
    <w:rsid w:val="00E338BE"/>
    <w:rsid w:val="00E33B11"/>
    <w:rsid w:val="00E34025"/>
    <w:rsid w:val="00E34C59"/>
    <w:rsid w:val="00E353A5"/>
    <w:rsid w:val="00E35492"/>
    <w:rsid w:val="00E35946"/>
    <w:rsid w:val="00E35A43"/>
    <w:rsid w:val="00E36BCA"/>
    <w:rsid w:val="00E36E42"/>
    <w:rsid w:val="00E370C6"/>
    <w:rsid w:val="00E37416"/>
    <w:rsid w:val="00E37640"/>
    <w:rsid w:val="00E3773F"/>
    <w:rsid w:val="00E377BF"/>
    <w:rsid w:val="00E37ADE"/>
    <w:rsid w:val="00E37CDF"/>
    <w:rsid w:val="00E4049B"/>
    <w:rsid w:val="00E4212F"/>
    <w:rsid w:val="00E42421"/>
    <w:rsid w:val="00E43ACD"/>
    <w:rsid w:val="00E43C1D"/>
    <w:rsid w:val="00E43C38"/>
    <w:rsid w:val="00E43C7A"/>
    <w:rsid w:val="00E43EF4"/>
    <w:rsid w:val="00E4467E"/>
    <w:rsid w:val="00E44DD6"/>
    <w:rsid w:val="00E4513B"/>
    <w:rsid w:val="00E45E31"/>
    <w:rsid w:val="00E4616E"/>
    <w:rsid w:val="00E5048B"/>
    <w:rsid w:val="00E505EE"/>
    <w:rsid w:val="00E5121B"/>
    <w:rsid w:val="00E515CA"/>
    <w:rsid w:val="00E515E3"/>
    <w:rsid w:val="00E51BC9"/>
    <w:rsid w:val="00E51F85"/>
    <w:rsid w:val="00E52177"/>
    <w:rsid w:val="00E52B97"/>
    <w:rsid w:val="00E54195"/>
    <w:rsid w:val="00E54644"/>
    <w:rsid w:val="00E547FF"/>
    <w:rsid w:val="00E54F85"/>
    <w:rsid w:val="00E557CA"/>
    <w:rsid w:val="00E5598C"/>
    <w:rsid w:val="00E56149"/>
    <w:rsid w:val="00E57207"/>
    <w:rsid w:val="00E572EA"/>
    <w:rsid w:val="00E57A87"/>
    <w:rsid w:val="00E57EC2"/>
    <w:rsid w:val="00E600C7"/>
    <w:rsid w:val="00E61129"/>
    <w:rsid w:val="00E61A29"/>
    <w:rsid w:val="00E61B56"/>
    <w:rsid w:val="00E62064"/>
    <w:rsid w:val="00E624E9"/>
    <w:rsid w:val="00E632E9"/>
    <w:rsid w:val="00E635DE"/>
    <w:rsid w:val="00E65723"/>
    <w:rsid w:val="00E659A4"/>
    <w:rsid w:val="00E65FCA"/>
    <w:rsid w:val="00E6687A"/>
    <w:rsid w:val="00E67763"/>
    <w:rsid w:val="00E67F31"/>
    <w:rsid w:val="00E703CE"/>
    <w:rsid w:val="00E70E8A"/>
    <w:rsid w:val="00E70F6E"/>
    <w:rsid w:val="00E7186D"/>
    <w:rsid w:val="00E720A4"/>
    <w:rsid w:val="00E726E2"/>
    <w:rsid w:val="00E7276B"/>
    <w:rsid w:val="00E72C3E"/>
    <w:rsid w:val="00E72CFB"/>
    <w:rsid w:val="00E738BD"/>
    <w:rsid w:val="00E745C8"/>
    <w:rsid w:val="00E749F1"/>
    <w:rsid w:val="00E74DC0"/>
    <w:rsid w:val="00E7522A"/>
    <w:rsid w:val="00E752A9"/>
    <w:rsid w:val="00E757E1"/>
    <w:rsid w:val="00E763E0"/>
    <w:rsid w:val="00E7780E"/>
    <w:rsid w:val="00E7785A"/>
    <w:rsid w:val="00E77E58"/>
    <w:rsid w:val="00E77EEA"/>
    <w:rsid w:val="00E82CA6"/>
    <w:rsid w:val="00E841DC"/>
    <w:rsid w:val="00E84642"/>
    <w:rsid w:val="00E848DA"/>
    <w:rsid w:val="00E84E4C"/>
    <w:rsid w:val="00E84E56"/>
    <w:rsid w:val="00E86271"/>
    <w:rsid w:val="00E86B52"/>
    <w:rsid w:val="00E9014B"/>
    <w:rsid w:val="00E908A9"/>
    <w:rsid w:val="00E91516"/>
    <w:rsid w:val="00E91ED5"/>
    <w:rsid w:val="00E92981"/>
    <w:rsid w:val="00E929F3"/>
    <w:rsid w:val="00E92E28"/>
    <w:rsid w:val="00E92E4E"/>
    <w:rsid w:val="00E92F1E"/>
    <w:rsid w:val="00E9311C"/>
    <w:rsid w:val="00E931D9"/>
    <w:rsid w:val="00E93DE6"/>
    <w:rsid w:val="00E94AF7"/>
    <w:rsid w:val="00E95139"/>
    <w:rsid w:val="00E9551E"/>
    <w:rsid w:val="00E9555A"/>
    <w:rsid w:val="00E95F13"/>
    <w:rsid w:val="00E97F90"/>
    <w:rsid w:val="00EA088A"/>
    <w:rsid w:val="00EA1233"/>
    <w:rsid w:val="00EA14D2"/>
    <w:rsid w:val="00EA1C4D"/>
    <w:rsid w:val="00EA2350"/>
    <w:rsid w:val="00EA2E62"/>
    <w:rsid w:val="00EA4F19"/>
    <w:rsid w:val="00EA5117"/>
    <w:rsid w:val="00EA51D7"/>
    <w:rsid w:val="00EA551A"/>
    <w:rsid w:val="00EA5531"/>
    <w:rsid w:val="00EA574C"/>
    <w:rsid w:val="00EA5D80"/>
    <w:rsid w:val="00EA6203"/>
    <w:rsid w:val="00EA66FC"/>
    <w:rsid w:val="00EA772E"/>
    <w:rsid w:val="00EB0DFC"/>
    <w:rsid w:val="00EB13D1"/>
    <w:rsid w:val="00EB35AB"/>
    <w:rsid w:val="00EB35AC"/>
    <w:rsid w:val="00EB3843"/>
    <w:rsid w:val="00EB424E"/>
    <w:rsid w:val="00EB4398"/>
    <w:rsid w:val="00EB47B3"/>
    <w:rsid w:val="00EB4EE9"/>
    <w:rsid w:val="00EB5838"/>
    <w:rsid w:val="00EB5D2C"/>
    <w:rsid w:val="00EB61C9"/>
    <w:rsid w:val="00EB6411"/>
    <w:rsid w:val="00EB72FF"/>
    <w:rsid w:val="00EB7469"/>
    <w:rsid w:val="00EB7AF9"/>
    <w:rsid w:val="00EC00DE"/>
    <w:rsid w:val="00EC0824"/>
    <w:rsid w:val="00EC0894"/>
    <w:rsid w:val="00EC0CDB"/>
    <w:rsid w:val="00EC126E"/>
    <w:rsid w:val="00EC1562"/>
    <w:rsid w:val="00EC1889"/>
    <w:rsid w:val="00EC230C"/>
    <w:rsid w:val="00EC286B"/>
    <w:rsid w:val="00EC36F2"/>
    <w:rsid w:val="00EC3B96"/>
    <w:rsid w:val="00EC40CD"/>
    <w:rsid w:val="00EC42E9"/>
    <w:rsid w:val="00EC5A2F"/>
    <w:rsid w:val="00EC64E5"/>
    <w:rsid w:val="00EC686E"/>
    <w:rsid w:val="00EC6AAB"/>
    <w:rsid w:val="00EC6B01"/>
    <w:rsid w:val="00EC749C"/>
    <w:rsid w:val="00EC7928"/>
    <w:rsid w:val="00ED0DCD"/>
    <w:rsid w:val="00ED1B1B"/>
    <w:rsid w:val="00ED204C"/>
    <w:rsid w:val="00ED23C1"/>
    <w:rsid w:val="00ED251A"/>
    <w:rsid w:val="00ED37E3"/>
    <w:rsid w:val="00ED46A6"/>
    <w:rsid w:val="00ED5119"/>
    <w:rsid w:val="00ED51DA"/>
    <w:rsid w:val="00ED5212"/>
    <w:rsid w:val="00ED5FB2"/>
    <w:rsid w:val="00ED6163"/>
    <w:rsid w:val="00ED630A"/>
    <w:rsid w:val="00ED6FE7"/>
    <w:rsid w:val="00ED704A"/>
    <w:rsid w:val="00ED71D3"/>
    <w:rsid w:val="00ED766F"/>
    <w:rsid w:val="00ED775A"/>
    <w:rsid w:val="00EE052F"/>
    <w:rsid w:val="00EE09EC"/>
    <w:rsid w:val="00EE0B4E"/>
    <w:rsid w:val="00EE10D2"/>
    <w:rsid w:val="00EE1242"/>
    <w:rsid w:val="00EE2544"/>
    <w:rsid w:val="00EE2615"/>
    <w:rsid w:val="00EE2D21"/>
    <w:rsid w:val="00EE2E63"/>
    <w:rsid w:val="00EE40F1"/>
    <w:rsid w:val="00EE4994"/>
    <w:rsid w:val="00EE4BFF"/>
    <w:rsid w:val="00EE510E"/>
    <w:rsid w:val="00EE6CEF"/>
    <w:rsid w:val="00EE704F"/>
    <w:rsid w:val="00EF07E4"/>
    <w:rsid w:val="00EF15C7"/>
    <w:rsid w:val="00EF1CF7"/>
    <w:rsid w:val="00EF2A90"/>
    <w:rsid w:val="00EF52EC"/>
    <w:rsid w:val="00EF5A1F"/>
    <w:rsid w:val="00EF609A"/>
    <w:rsid w:val="00EF742C"/>
    <w:rsid w:val="00EF7456"/>
    <w:rsid w:val="00EF7D57"/>
    <w:rsid w:val="00F00014"/>
    <w:rsid w:val="00F002F2"/>
    <w:rsid w:val="00F003AC"/>
    <w:rsid w:val="00F004F2"/>
    <w:rsid w:val="00F0103C"/>
    <w:rsid w:val="00F013B5"/>
    <w:rsid w:val="00F02033"/>
    <w:rsid w:val="00F0227F"/>
    <w:rsid w:val="00F02515"/>
    <w:rsid w:val="00F02AD9"/>
    <w:rsid w:val="00F040AE"/>
    <w:rsid w:val="00F048F4"/>
    <w:rsid w:val="00F04C70"/>
    <w:rsid w:val="00F04EDB"/>
    <w:rsid w:val="00F05100"/>
    <w:rsid w:val="00F0534A"/>
    <w:rsid w:val="00F05A8D"/>
    <w:rsid w:val="00F05F21"/>
    <w:rsid w:val="00F06612"/>
    <w:rsid w:val="00F070AC"/>
    <w:rsid w:val="00F07B6F"/>
    <w:rsid w:val="00F1001C"/>
    <w:rsid w:val="00F10212"/>
    <w:rsid w:val="00F10220"/>
    <w:rsid w:val="00F1090A"/>
    <w:rsid w:val="00F10D71"/>
    <w:rsid w:val="00F11A8B"/>
    <w:rsid w:val="00F11D9D"/>
    <w:rsid w:val="00F12A32"/>
    <w:rsid w:val="00F134AE"/>
    <w:rsid w:val="00F13597"/>
    <w:rsid w:val="00F15387"/>
    <w:rsid w:val="00F159BD"/>
    <w:rsid w:val="00F1617C"/>
    <w:rsid w:val="00F16387"/>
    <w:rsid w:val="00F1643B"/>
    <w:rsid w:val="00F17736"/>
    <w:rsid w:val="00F213FE"/>
    <w:rsid w:val="00F21F14"/>
    <w:rsid w:val="00F22431"/>
    <w:rsid w:val="00F2258F"/>
    <w:rsid w:val="00F229B0"/>
    <w:rsid w:val="00F22AA4"/>
    <w:rsid w:val="00F22BFA"/>
    <w:rsid w:val="00F23490"/>
    <w:rsid w:val="00F24093"/>
    <w:rsid w:val="00F2424D"/>
    <w:rsid w:val="00F24A3A"/>
    <w:rsid w:val="00F25162"/>
    <w:rsid w:val="00F2666A"/>
    <w:rsid w:val="00F31543"/>
    <w:rsid w:val="00F3203A"/>
    <w:rsid w:val="00F325CA"/>
    <w:rsid w:val="00F3289D"/>
    <w:rsid w:val="00F32E52"/>
    <w:rsid w:val="00F33324"/>
    <w:rsid w:val="00F33C8E"/>
    <w:rsid w:val="00F33F09"/>
    <w:rsid w:val="00F34301"/>
    <w:rsid w:val="00F348A6"/>
    <w:rsid w:val="00F348AE"/>
    <w:rsid w:val="00F34DEB"/>
    <w:rsid w:val="00F350E1"/>
    <w:rsid w:val="00F356CE"/>
    <w:rsid w:val="00F359B5"/>
    <w:rsid w:val="00F35A3B"/>
    <w:rsid w:val="00F36237"/>
    <w:rsid w:val="00F36A51"/>
    <w:rsid w:val="00F377DC"/>
    <w:rsid w:val="00F37D1C"/>
    <w:rsid w:val="00F40B72"/>
    <w:rsid w:val="00F415E6"/>
    <w:rsid w:val="00F4263B"/>
    <w:rsid w:val="00F42A7F"/>
    <w:rsid w:val="00F42FFB"/>
    <w:rsid w:val="00F433AE"/>
    <w:rsid w:val="00F435F3"/>
    <w:rsid w:val="00F44906"/>
    <w:rsid w:val="00F4530A"/>
    <w:rsid w:val="00F46488"/>
    <w:rsid w:val="00F46AD9"/>
    <w:rsid w:val="00F47352"/>
    <w:rsid w:val="00F4758B"/>
    <w:rsid w:val="00F47957"/>
    <w:rsid w:val="00F519F4"/>
    <w:rsid w:val="00F51CB2"/>
    <w:rsid w:val="00F52FE3"/>
    <w:rsid w:val="00F53333"/>
    <w:rsid w:val="00F53AC5"/>
    <w:rsid w:val="00F542FE"/>
    <w:rsid w:val="00F544AF"/>
    <w:rsid w:val="00F5588B"/>
    <w:rsid w:val="00F559A8"/>
    <w:rsid w:val="00F5676D"/>
    <w:rsid w:val="00F56E32"/>
    <w:rsid w:val="00F60419"/>
    <w:rsid w:val="00F6123D"/>
    <w:rsid w:val="00F61B3D"/>
    <w:rsid w:val="00F61D5E"/>
    <w:rsid w:val="00F62910"/>
    <w:rsid w:val="00F6292F"/>
    <w:rsid w:val="00F637FA"/>
    <w:rsid w:val="00F64151"/>
    <w:rsid w:val="00F65845"/>
    <w:rsid w:val="00F65C8F"/>
    <w:rsid w:val="00F66135"/>
    <w:rsid w:val="00F6667D"/>
    <w:rsid w:val="00F66721"/>
    <w:rsid w:val="00F66D18"/>
    <w:rsid w:val="00F66F49"/>
    <w:rsid w:val="00F6739C"/>
    <w:rsid w:val="00F67A9B"/>
    <w:rsid w:val="00F700BE"/>
    <w:rsid w:val="00F73036"/>
    <w:rsid w:val="00F73265"/>
    <w:rsid w:val="00F7335F"/>
    <w:rsid w:val="00F733AC"/>
    <w:rsid w:val="00F747B6"/>
    <w:rsid w:val="00F74C07"/>
    <w:rsid w:val="00F76028"/>
    <w:rsid w:val="00F76DD9"/>
    <w:rsid w:val="00F76FBF"/>
    <w:rsid w:val="00F771D8"/>
    <w:rsid w:val="00F77232"/>
    <w:rsid w:val="00F775F5"/>
    <w:rsid w:val="00F77D8E"/>
    <w:rsid w:val="00F8013F"/>
    <w:rsid w:val="00F80235"/>
    <w:rsid w:val="00F8108C"/>
    <w:rsid w:val="00F813DA"/>
    <w:rsid w:val="00F81E8B"/>
    <w:rsid w:val="00F8211C"/>
    <w:rsid w:val="00F829BA"/>
    <w:rsid w:val="00F82A3A"/>
    <w:rsid w:val="00F82CAF"/>
    <w:rsid w:val="00F8384B"/>
    <w:rsid w:val="00F83DC4"/>
    <w:rsid w:val="00F83E8D"/>
    <w:rsid w:val="00F845DE"/>
    <w:rsid w:val="00F85203"/>
    <w:rsid w:val="00F85D20"/>
    <w:rsid w:val="00F86388"/>
    <w:rsid w:val="00F86613"/>
    <w:rsid w:val="00F9014A"/>
    <w:rsid w:val="00F9017D"/>
    <w:rsid w:val="00F90E6E"/>
    <w:rsid w:val="00F911DC"/>
    <w:rsid w:val="00F916A3"/>
    <w:rsid w:val="00F91CF9"/>
    <w:rsid w:val="00F92E2E"/>
    <w:rsid w:val="00F92E46"/>
    <w:rsid w:val="00F9301A"/>
    <w:rsid w:val="00F93259"/>
    <w:rsid w:val="00F943F7"/>
    <w:rsid w:val="00F94E65"/>
    <w:rsid w:val="00F95FB3"/>
    <w:rsid w:val="00F9622E"/>
    <w:rsid w:val="00F971E6"/>
    <w:rsid w:val="00F97EF6"/>
    <w:rsid w:val="00FA13E8"/>
    <w:rsid w:val="00FA1891"/>
    <w:rsid w:val="00FA1C0D"/>
    <w:rsid w:val="00FA1E98"/>
    <w:rsid w:val="00FA2073"/>
    <w:rsid w:val="00FA2370"/>
    <w:rsid w:val="00FA270A"/>
    <w:rsid w:val="00FA3003"/>
    <w:rsid w:val="00FA302F"/>
    <w:rsid w:val="00FA3BF8"/>
    <w:rsid w:val="00FA3CC7"/>
    <w:rsid w:val="00FA4CF2"/>
    <w:rsid w:val="00FA74E8"/>
    <w:rsid w:val="00FB037E"/>
    <w:rsid w:val="00FB04EC"/>
    <w:rsid w:val="00FB090C"/>
    <w:rsid w:val="00FB0F9D"/>
    <w:rsid w:val="00FB0FF5"/>
    <w:rsid w:val="00FB125F"/>
    <w:rsid w:val="00FB16CE"/>
    <w:rsid w:val="00FB25B4"/>
    <w:rsid w:val="00FB2634"/>
    <w:rsid w:val="00FB27B3"/>
    <w:rsid w:val="00FB285F"/>
    <w:rsid w:val="00FB2CF0"/>
    <w:rsid w:val="00FB3125"/>
    <w:rsid w:val="00FB3D6E"/>
    <w:rsid w:val="00FB5024"/>
    <w:rsid w:val="00FB5150"/>
    <w:rsid w:val="00FB5635"/>
    <w:rsid w:val="00FB57F6"/>
    <w:rsid w:val="00FB5D8D"/>
    <w:rsid w:val="00FB5DA2"/>
    <w:rsid w:val="00FB60E2"/>
    <w:rsid w:val="00FB6495"/>
    <w:rsid w:val="00FB6EC1"/>
    <w:rsid w:val="00FB7106"/>
    <w:rsid w:val="00FB710B"/>
    <w:rsid w:val="00FB73F9"/>
    <w:rsid w:val="00FC0249"/>
    <w:rsid w:val="00FC0773"/>
    <w:rsid w:val="00FC0E53"/>
    <w:rsid w:val="00FC174D"/>
    <w:rsid w:val="00FC21FB"/>
    <w:rsid w:val="00FC2B9B"/>
    <w:rsid w:val="00FC3450"/>
    <w:rsid w:val="00FC3A2A"/>
    <w:rsid w:val="00FC3C22"/>
    <w:rsid w:val="00FC4627"/>
    <w:rsid w:val="00FC5B43"/>
    <w:rsid w:val="00FC659D"/>
    <w:rsid w:val="00FC65C5"/>
    <w:rsid w:val="00FC7021"/>
    <w:rsid w:val="00FC7104"/>
    <w:rsid w:val="00FC72B6"/>
    <w:rsid w:val="00FD0025"/>
    <w:rsid w:val="00FD0AAD"/>
    <w:rsid w:val="00FD0BB8"/>
    <w:rsid w:val="00FD1225"/>
    <w:rsid w:val="00FD154F"/>
    <w:rsid w:val="00FD1699"/>
    <w:rsid w:val="00FD180A"/>
    <w:rsid w:val="00FD2697"/>
    <w:rsid w:val="00FD2951"/>
    <w:rsid w:val="00FD2CF6"/>
    <w:rsid w:val="00FD35C7"/>
    <w:rsid w:val="00FD3F03"/>
    <w:rsid w:val="00FD4767"/>
    <w:rsid w:val="00FD47AC"/>
    <w:rsid w:val="00FD4B54"/>
    <w:rsid w:val="00FD4B59"/>
    <w:rsid w:val="00FD4BE6"/>
    <w:rsid w:val="00FD4F8F"/>
    <w:rsid w:val="00FD5355"/>
    <w:rsid w:val="00FD6833"/>
    <w:rsid w:val="00FD6907"/>
    <w:rsid w:val="00FD6DD4"/>
    <w:rsid w:val="00FD7A0D"/>
    <w:rsid w:val="00FE13D0"/>
    <w:rsid w:val="00FE1FA1"/>
    <w:rsid w:val="00FE2207"/>
    <w:rsid w:val="00FE3476"/>
    <w:rsid w:val="00FE3A3B"/>
    <w:rsid w:val="00FE3BE0"/>
    <w:rsid w:val="00FE4F87"/>
    <w:rsid w:val="00FE532A"/>
    <w:rsid w:val="00FE5A9C"/>
    <w:rsid w:val="00FE5DBB"/>
    <w:rsid w:val="00FE66F7"/>
    <w:rsid w:val="00FE6C20"/>
    <w:rsid w:val="00FE6D84"/>
    <w:rsid w:val="00FE6FEC"/>
    <w:rsid w:val="00FE7709"/>
    <w:rsid w:val="00FE7A0D"/>
    <w:rsid w:val="00FE7C9B"/>
    <w:rsid w:val="00FE7E63"/>
    <w:rsid w:val="00FF0C34"/>
    <w:rsid w:val="00FF1B9D"/>
    <w:rsid w:val="00FF1BFD"/>
    <w:rsid w:val="00FF32B5"/>
    <w:rsid w:val="00FF3EE7"/>
    <w:rsid w:val="00FF4013"/>
    <w:rsid w:val="00FF4232"/>
    <w:rsid w:val="00FF423D"/>
    <w:rsid w:val="00FF4397"/>
    <w:rsid w:val="00FF4652"/>
    <w:rsid w:val="00FF478C"/>
    <w:rsid w:val="00FF4FE9"/>
    <w:rsid w:val="00FF5BF5"/>
    <w:rsid w:val="00FF6143"/>
    <w:rsid w:val="00FF6403"/>
    <w:rsid w:val="00FF6771"/>
    <w:rsid w:val="00FF6D58"/>
    <w:rsid w:val="00FF70D3"/>
    <w:rsid w:val="00FF79A0"/>
    <w:rsid w:val="01CC1E70"/>
    <w:rsid w:val="01FA7564"/>
    <w:rsid w:val="02216C30"/>
    <w:rsid w:val="02583C37"/>
    <w:rsid w:val="02646B56"/>
    <w:rsid w:val="02B70C5E"/>
    <w:rsid w:val="02F438CA"/>
    <w:rsid w:val="03056936"/>
    <w:rsid w:val="034B4C26"/>
    <w:rsid w:val="050B0585"/>
    <w:rsid w:val="05BB0E7E"/>
    <w:rsid w:val="062720FF"/>
    <w:rsid w:val="06CC59DE"/>
    <w:rsid w:val="072A5FC7"/>
    <w:rsid w:val="07700CAD"/>
    <w:rsid w:val="080E319A"/>
    <w:rsid w:val="081D4F49"/>
    <w:rsid w:val="097543A8"/>
    <w:rsid w:val="09C455B4"/>
    <w:rsid w:val="09C51D88"/>
    <w:rsid w:val="09C923A7"/>
    <w:rsid w:val="09E23A10"/>
    <w:rsid w:val="09F15A84"/>
    <w:rsid w:val="0A207C64"/>
    <w:rsid w:val="0A645778"/>
    <w:rsid w:val="0C057AD8"/>
    <w:rsid w:val="0C7402BD"/>
    <w:rsid w:val="0CF266BE"/>
    <w:rsid w:val="0E7C7DCC"/>
    <w:rsid w:val="0ECB3538"/>
    <w:rsid w:val="0F017E3B"/>
    <w:rsid w:val="0F2941D5"/>
    <w:rsid w:val="0F4168F8"/>
    <w:rsid w:val="0F76347B"/>
    <w:rsid w:val="0F80710E"/>
    <w:rsid w:val="0F926B6B"/>
    <w:rsid w:val="0FDB0858"/>
    <w:rsid w:val="11192E0F"/>
    <w:rsid w:val="12081011"/>
    <w:rsid w:val="12C845D4"/>
    <w:rsid w:val="13186812"/>
    <w:rsid w:val="13AE550F"/>
    <w:rsid w:val="14197557"/>
    <w:rsid w:val="14445DAD"/>
    <w:rsid w:val="148061DD"/>
    <w:rsid w:val="1543686A"/>
    <w:rsid w:val="158F7706"/>
    <w:rsid w:val="15D240D7"/>
    <w:rsid w:val="16776A24"/>
    <w:rsid w:val="168438EC"/>
    <w:rsid w:val="172F064F"/>
    <w:rsid w:val="17527F87"/>
    <w:rsid w:val="17A16FE1"/>
    <w:rsid w:val="17AE7442"/>
    <w:rsid w:val="17C93638"/>
    <w:rsid w:val="18853BD3"/>
    <w:rsid w:val="19CF0520"/>
    <w:rsid w:val="19EB60F6"/>
    <w:rsid w:val="1A003590"/>
    <w:rsid w:val="1A037AE1"/>
    <w:rsid w:val="1AD8689D"/>
    <w:rsid w:val="1BE42658"/>
    <w:rsid w:val="1C655B7D"/>
    <w:rsid w:val="1C750B79"/>
    <w:rsid w:val="1CEF2D47"/>
    <w:rsid w:val="1D102120"/>
    <w:rsid w:val="1D2B58E9"/>
    <w:rsid w:val="1D3444F0"/>
    <w:rsid w:val="1D79529A"/>
    <w:rsid w:val="1D996782"/>
    <w:rsid w:val="1DCF6A44"/>
    <w:rsid w:val="1E8E125B"/>
    <w:rsid w:val="1E952AAA"/>
    <w:rsid w:val="1EBF60F8"/>
    <w:rsid w:val="20B1619E"/>
    <w:rsid w:val="2100745A"/>
    <w:rsid w:val="21765094"/>
    <w:rsid w:val="22141FE1"/>
    <w:rsid w:val="22240554"/>
    <w:rsid w:val="22681841"/>
    <w:rsid w:val="22CB77E1"/>
    <w:rsid w:val="23294AA7"/>
    <w:rsid w:val="23637A16"/>
    <w:rsid w:val="23993FD0"/>
    <w:rsid w:val="23FF1752"/>
    <w:rsid w:val="247537B0"/>
    <w:rsid w:val="24891B43"/>
    <w:rsid w:val="255A1A2B"/>
    <w:rsid w:val="25AE3201"/>
    <w:rsid w:val="25E03766"/>
    <w:rsid w:val="25F97D7B"/>
    <w:rsid w:val="26CE4807"/>
    <w:rsid w:val="275F2955"/>
    <w:rsid w:val="277E2B5C"/>
    <w:rsid w:val="27A22385"/>
    <w:rsid w:val="27E57361"/>
    <w:rsid w:val="28423255"/>
    <w:rsid w:val="285E721F"/>
    <w:rsid w:val="28B6032E"/>
    <w:rsid w:val="29B72752"/>
    <w:rsid w:val="29BA0B9E"/>
    <w:rsid w:val="2B4F2429"/>
    <w:rsid w:val="2BDE285F"/>
    <w:rsid w:val="2C5236E0"/>
    <w:rsid w:val="2CC56033"/>
    <w:rsid w:val="2CEC7B7B"/>
    <w:rsid w:val="2D9C2EC6"/>
    <w:rsid w:val="2F1228D8"/>
    <w:rsid w:val="2F6A21F0"/>
    <w:rsid w:val="2F6B6019"/>
    <w:rsid w:val="2F7F5C97"/>
    <w:rsid w:val="2FD46762"/>
    <w:rsid w:val="309D76AA"/>
    <w:rsid w:val="317C4841"/>
    <w:rsid w:val="31AA504A"/>
    <w:rsid w:val="32116A8A"/>
    <w:rsid w:val="32260EA4"/>
    <w:rsid w:val="323511ED"/>
    <w:rsid w:val="329C125D"/>
    <w:rsid w:val="33CF1A96"/>
    <w:rsid w:val="33D62C81"/>
    <w:rsid w:val="34011B90"/>
    <w:rsid w:val="34476489"/>
    <w:rsid w:val="34580F19"/>
    <w:rsid w:val="34A26CFD"/>
    <w:rsid w:val="34E46621"/>
    <w:rsid w:val="36465AAD"/>
    <w:rsid w:val="36A43E91"/>
    <w:rsid w:val="381705E1"/>
    <w:rsid w:val="385D55A2"/>
    <w:rsid w:val="388603F0"/>
    <w:rsid w:val="39105DBD"/>
    <w:rsid w:val="393406CE"/>
    <w:rsid w:val="39463523"/>
    <w:rsid w:val="39A57564"/>
    <w:rsid w:val="3B6874B1"/>
    <w:rsid w:val="3D062C6B"/>
    <w:rsid w:val="3E4817E7"/>
    <w:rsid w:val="3E816ADD"/>
    <w:rsid w:val="3ECE17BF"/>
    <w:rsid w:val="3EE967E5"/>
    <w:rsid w:val="3F09036D"/>
    <w:rsid w:val="3F812156"/>
    <w:rsid w:val="3FB62FBC"/>
    <w:rsid w:val="3FEE58EE"/>
    <w:rsid w:val="400E4F40"/>
    <w:rsid w:val="404D5D77"/>
    <w:rsid w:val="40596F0B"/>
    <w:rsid w:val="4103209F"/>
    <w:rsid w:val="41137FC0"/>
    <w:rsid w:val="4152133B"/>
    <w:rsid w:val="41630D2E"/>
    <w:rsid w:val="41D21536"/>
    <w:rsid w:val="42627431"/>
    <w:rsid w:val="429F788D"/>
    <w:rsid w:val="42DC7525"/>
    <w:rsid w:val="43182E57"/>
    <w:rsid w:val="437B7FFC"/>
    <w:rsid w:val="44886862"/>
    <w:rsid w:val="449D3E40"/>
    <w:rsid w:val="44C966F0"/>
    <w:rsid w:val="45872726"/>
    <w:rsid w:val="46837E39"/>
    <w:rsid w:val="46E50D80"/>
    <w:rsid w:val="47A14ECE"/>
    <w:rsid w:val="47A942A2"/>
    <w:rsid w:val="47B319D3"/>
    <w:rsid w:val="48D65237"/>
    <w:rsid w:val="48E033EF"/>
    <w:rsid w:val="491F660B"/>
    <w:rsid w:val="497E2BB6"/>
    <w:rsid w:val="49E25D61"/>
    <w:rsid w:val="4A29746A"/>
    <w:rsid w:val="4B736A74"/>
    <w:rsid w:val="4CAF143B"/>
    <w:rsid w:val="4CEE4589"/>
    <w:rsid w:val="4E213852"/>
    <w:rsid w:val="4E576EA8"/>
    <w:rsid w:val="4EAD45D6"/>
    <w:rsid w:val="4F2939C5"/>
    <w:rsid w:val="50946CC1"/>
    <w:rsid w:val="5174451B"/>
    <w:rsid w:val="51853F3F"/>
    <w:rsid w:val="519443C4"/>
    <w:rsid w:val="51C56FD3"/>
    <w:rsid w:val="51E64BBD"/>
    <w:rsid w:val="52822248"/>
    <w:rsid w:val="52F43DA1"/>
    <w:rsid w:val="53BE6C62"/>
    <w:rsid w:val="549B2ECD"/>
    <w:rsid w:val="55E70DE1"/>
    <w:rsid w:val="56C379F5"/>
    <w:rsid w:val="57500726"/>
    <w:rsid w:val="57F15A65"/>
    <w:rsid w:val="58022718"/>
    <w:rsid w:val="5870476F"/>
    <w:rsid w:val="589E3D13"/>
    <w:rsid w:val="598C7CF5"/>
    <w:rsid w:val="5A8E5733"/>
    <w:rsid w:val="5B547405"/>
    <w:rsid w:val="5BC27A6F"/>
    <w:rsid w:val="5BDE3CC7"/>
    <w:rsid w:val="5CB2633E"/>
    <w:rsid w:val="5CF862B2"/>
    <w:rsid w:val="5D4E18C2"/>
    <w:rsid w:val="5E021FB9"/>
    <w:rsid w:val="5E8612CF"/>
    <w:rsid w:val="5E8A3808"/>
    <w:rsid w:val="5F1B5E84"/>
    <w:rsid w:val="60155E36"/>
    <w:rsid w:val="60A752A8"/>
    <w:rsid w:val="60D34C1B"/>
    <w:rsid w:val="613E6B27"/>
    <w:rsid w:val="62095BE6"/>
    <w:rsid w:val="63F69F4B"/>
    <w:rsid w:val="648209F6"/>
    <w:rsid w:val="64A56EA9"/>
    <w:rsid w:val="65045098"/>
    <w:rsid w:val="6618649E"/>
    <w:rsid w:val="664E6BE0"/>
    <w:rsid w:val="66712015"/>
    <w:rsid w:val="667D0B01"/>
    <w:rsid w:val="66BF59BD"/>
    <w:rsid w:val="66D20EA9"/>
    <w:rsid w:val="67E76EED"/>
    <w:rsid w:val="688B339B"/>
    <w:rsid w:val="69526EFE"/>
    <w:rsid w:val="69CC6A97"/>
    <w:rsid w:val="6B6C47B2"/>
    <w:rsid w:val="6BC84A99"/>
    <w:rsid w:val="6C276FB1"/>
    <w:rsid w:val="6C941437"/>
    <w:rsid w:val="6D166B87"/>
    <w:rsid w:val="6D347E41"/>
    <w:rsid w:val="6D89124F"/>
    <w:rsid w:val="6D9D3177"/>
    <w:rsid w:val="6DDB4B74"/>
    <w:rsid w:val="6DF25445"/>
    <w:rsid w:val="6E2518DF"/>
    <w:rsid w:val="6E7234D0"/>
    <w:rsid w:val="6F0B3AA4"/>
    <w:rsid w:val="6F0D4280"/>
    <w:rsid w:val="6FC2444B"/>
    <w:rsid w:val="70BD5491"/>
    <w:rsid w:val="70D26D40"/>
    <w:rsid w:val="70DD5B4B"/>
    <w:rsid w:val="71112B59"/>
    <w:rsid w:val="71B475F0"/>
    <w:rsid w:val="73DE48B7"/>
    <w:rsid w:val="750E4429"/>
    <w:rsid w:val="76547160"/>
    <w:rsid w:val="76B45F38"/>
    <w:rsid w:val="771A2263"/>
    <w:rsid w:val="77390D38"/>
    <w:rsid w:val="77680FC7"/>
    <w:rsid w:val="77F44ECF"/>
    <w:rsid w:val="784928C9"/>
    <w:rsid w:val="788F4A97"/>
    <w:rsid w:val="78C06FA0"/>
    <w:rsid w:val="78E73A5B"/>
    <w:rsid w:val="7B192ECB"/>
    <w:rsid w:val="7BC0061E"/>
    <w:rsid w:val="7BD27D94"/>
    <w:rsid w:val="7BD42526"/>
    <w:rsid w:val="7D2B48E2"/>
    <w:rsid w:val="7DDA0983"/>
    <w:rsid w:val="7DF12B74"/>
    <w:rsid w:val="7E137C2F"/>
    <w:rsid w:val="7FE9678D"/>
    <w:rsid w:val="8EF68801"/>
    <w:rsid w:val="A7FD074A"/>
    <w:rsid w:val="F7FD3E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 w:locked="1"/>
    <w:lsdException w:qFormat="1" w:uiPriority="9" w:name="heading 2" w:locked="1"/>
    <w:lsdException w:qFormat="1" w:unhideWhenUsed="0" w:uiPriority="99" w:semiHidden="0" w:name="heading 3"/>
    <w:lsdException w:qFormat="1" w:uiPriority="9" w:name="heading 4" w:locked="1"/>
    <w:lsdException w:qFormat="1" w:uiPriority="9" w:name="heading 5" w:locked="1"/>
    <w:lsdException w:qFormat="1" w:uiPriority="9" w:name="heading 6" w:locked="1"/>
    <w:lsdException w:qFormat="1" w:uiPriority="9" w:name="heading 7" w:locked="1"/>
    <w:lsdException w:qFormat="1" w:uiPriority="9" w:name="heading 8" w:locked="1"/>
    <w:lsdException w:qFormat="1" w:uiPriority="9" w:name="heading 9" w:locked="1"/>
    <w:lsdException w:uiPriority="99" w:name="index 1" w:locked="1"/>
    <w:lsdException w:uiPriority="99" w:name="index 2" w:locked="1"/>
    <w:lsdException w:uiPriority="99" w:name="index 3" w:locked="1"/>
    <w:lsdException w:uiPriority="99" w:name="index 4" w:locked="1"/>
    <w:lsdException w:uiPriority="99" w:name="index 5" w:locked="1"/>
    <w:lsdException w:uiPriority="99" w:name="index 6" w:locked="1"/>
    <w:lsdException w:uiPriority="99" w:name="index 7" w:locked="1"/>
    <w:lsdException w:uiPriority="99" w:name="index 8" w:locked="1"/>
    <w:lsdException w:uiPriority="99" w:name="index 9" w:locked="1"/>
    <w:lsdException w:uiPriority="39" w:name="toc 1" w:locked="1"/>
    <w:lsdException w:uiPriority="39" w:name="toc 2" w:locked="1"/>
    <w:lsdException w:uiPriority="39" w:name="toc 3" w:locked="1"/>
    <w:lsdException w:uiPriority="39" w:name="toc 4" w:locked="1"/>
    <w:lsdException w:uiPriority="39" w:name="toc 5" w:locked="1"/>
    <w:lsdException w:uiPriority="39" w:name="toc 6" w:locked="1"/>
    <w:lsdException w:uiPriority="39" w:name="toc 7" w:locked="1"/>
    <w:lsdException w:uiPriority="39" w:name="toc 8" w:locked="1"/>
    <w:lsdException w:uiPriority="39" w:name="toc 9" w:locked="1"/>
    <w:lsdException w:uiPriority="99" w:name="Normal Indent" w:locked="1"/>
    <w:lsdException w:uiPriority="99" w:name="footnote text" w:locked="1"/>
    <w:lsdException w:uiPriority="99" w:name="annotation text" w:locked="1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 w:locked="1"/>
    <w:lsdException w:qFormat="1" w:uiPriority="35" w:name="caption" w:locked="1"/>
    <w:lsdException w:uiPriority="99" w:name="table of figures" w:locked="1"/>
    <w:lsdException w:uiPriority="99" w:name="envelope address" w:locked="1"/>
    <w:lsdException w:uiPriority="99" w:name="envelope return" w:locked="1"/>
    <w:lsdException w:uiPriority="99" w:name="footnote reference" w:locked="1"/>
    <w:lsdException w:uiPriority="99" w:name="annotation reference" w:locked="1"/>
    <w:lsdException w:uiPriority="99" w:name="line number" w:locked="1"/>
    <w:lsdException w:qFormat="1" w:unhideWhenUsed="0" w:uiPriority="99" w:semiHidden="0" w:name="page number"/>
    <w:lsdException w:uiPriority="99" w:name="endnote reference" w:locked="1"/>
    <w:lsdException w:uiPriority="99" w:name="endnote text" w:locked="1"/>
    <w:lsdException w:uiPriority="99" w:name="table of authorities" w:locked="1"/>
    <w:lsdException w:uiPriority="99" w:name="macro" w:locked="1"/>
    <w:lsdException w:uiPriority="99" w:name="toa heading" w:locked="1"/>
    <w:lsdException w:uiPriority="99" w:name="List" w:locked="1"/>
    <w:lsdException w:uiPriority="99" w:name="List Bullet" w:locked="1"/>
    <w:lsdException w:uiPriority="99" w:name="List Number" w:locked="1"/>
    <w:lsdException w:uiPriority="99" w:name="List 2" w:locked="1"/>
    <w:lsdException w:uiPriority="99" w:name="List 3" w:locked="1"/>
    <w:lsdException w:uiPriority="99" w:name="List 4" w:locked="1"/>
    <w:lsdException w:uiPriority="99" w:name="List 5" w:locked="1"/>
    <w:lsdException w:uiPriority="99" w:name="List Bullet 2" w:locked="1"/>
    <w:lsdException w:uiPriority="99" w:name="List Bullet 3" w:locked="1"/>
    <w:lsdException w:uiPriority="99" w:name="List Bullet 4" w:locked="1"/>
    <w:lsdException w:uiPriority="99" w:name="List Bullet 5" w:locked="1"/>
    <w:lsdException w:uiPriority="99" w:name="List Number 2" w:locked="1"/>
    <w:lsdException w:uiPriority="99" w:name="List Number 3" w:locked="1"/>
    <w:lsdException w:uiPriority="99" w:name="List Number 4" w:locked="1"/>
    <w:lsdException w:uiPriority="99" w:name="List Number 5" w:locked="1"/>
    <w:lsdException w:qFormat="1" w:unhideWhenUsed="0" w:uiPriority="10" w:semiHidden="0" w:name="Title" w:locked="1"/>
    <w:lsdException w:uiPriority="99" w:name="Closing" w:locked="1"/>
    <w:lsdException w:uiPriority="99" w:name="Signature" w:locked="1"/>
    <w:lsdException w:qFormat="1" w:unhideWhenUsed="0" w:uiPriority="99" w:name="Default Paragraph Font"/>
    <w:lsdException w:qFormat="1" w:unhideWhenUsed="0" w:uiPriority="99" w:semiHidden="0" w:name="Body Text"/>
    <w:lsdException w:uiPriority="99" w:name="Body Text Indent" w:locked="1"/>
    <w:lsdException w:uiPriority="99" w:name="List Continue" w:locked="1"/>
    <w:lsdException w:uiPriority="99" w:name="List Continue 2" w:locked="1"/>
    <w:lsdException w:uiPriority="99" w:name="List Continue 3" w:locked="1"/>
    <w:lsdException w:uiPriority="99" w:name="List Continue 4" w:locked="1"/>
    <w:lsdException w:uiPriority="99" w:name="List Continue 5" w:locked="1"/>
    <w:lsdException w:uiPriority="99" w:name="Message Header" w:locked="1"/>
    <w:lsdException w:qFormat="1" w:unhideWhenUsed="0" w:uiPriority="11" w:semiHidden="0" w:name="Subtitle" w:locked="1"/>
    <w:lsdException w:uiPriority="99" w:name="Salutation" w:locked="1"/>
    <w:lsdException w:qFormat="1" w:unhideWhenUsed="0" w:uiPriority="99" w:semiHidden="0" w:name="Date"/>
    <w:lsdException w:uiPriority="99" w:name="Body Text First Indent" w:locked="1"/>
    <w:lsdException w:uiPriority="99" w:name="Body Text First Indent 2" w:locked="1"/>
    <w:lsdException w:uiPriority="99" w:name="Note Heading" w:locked="1"/>
    <w:lsdException w:uiPriority="99" w:name="Body Text 2" w:locked="1"/>
    <w:lsdException w:uiPriority="99" w:name="Body Text 3" w:locked="1"/>
    <w:lsdException w:uiPriority="99" w:name="Body Text Indent 2" w:locked="1"/>
    <w:lsdException w:uiPriority="99" w:name="Body Text Indent 3" w:locked="1"/>
    <w:lsdException w:uiPriority="99" w:name="Block Text" w:locked="1"/>
    <w:lsdException w:qFormat="1" w:unhideWhenUsed="0" w:uiPriority="99" w:semiHidden="0" w:name="Hyperlink"/>
    <w:lsdException w:uiPriority="99" w:name="FollowedHyperlink" w:locked="1"/>
    <w:lsdException w:qFormat="1" w:unhideWhenUsed="0" w:uiPriority="99" w:semiHidden="0" w:name="Strong"/>
    <w:lsdException w:qFormat="1" w:unhideWhenUsed="0" w:uiPriority="20" w:semiHidden="0" w:name="Emphasis" w:locked="1"/>
    <w:lsdException w:uiPriority="99" w:name="Document Map" w:locked="1"/>
    <w:lsdException w:qFormat="1" w:unhideWhenUsed="0" w:uiPriority="99" w:semiHidden="0" w:name="Plain Text"/>
    <w:lsdException w:uiPriority="99" w:name="E-mail Signature" w:locked="1"/>
    <w:lsdException w:qFormat="1" w:unhideWhenUsed="0" w:uiPriority="99" w:semiHidden="0" w:name="Normal (Web)"/>
    <w:lsdException w:uiPriority="99" w:name="HTML Acronym" w:locked="1"/>
    <w:lsdException w:uiPriority="99" w:name="HTML Address" w:locked="1"/>
    <w:lsdException w:uiPriority="99" w:name="HTML Cite" w:locked="1"/>
    <w:lsdException w:uiPriority="99" w:name="HTML Code" w:locked="1"/>
    <w:lsdException w:uiPriority="99" w:name="HTML Definition" w:locked="1"/>
    <w:lsdException w:uiPriority="99" w:name="HTML Keyboard" w:locked="1"/>
    <w:lsdException w:uiPriority="99" w:name="HTML Preformatted" w:locked="1"/>
    <w:lsdException w:uiPriority="99" w:name="HTML Sample" w:locked="1"/>
    <w:lsdException w:uiPriority="99" w:name="HTML Typewriter" w:locked="1"/>
    <w:lsdException w:uiPriority="99" w:name="HTML Variable" w:locked="1"/>
    <w:lsdException w:qFormat="1" w:uiPriority="99" w:name="Normal Table"/>
    <w:lsdException w:uiPriority="99" w:name="annotation subject" w:locked="1"/>
    <w:lsdException w:uiPriority="99" w:name="Table Simple 1" w:locked="1"/>
    <w:lsdException w:uiPriority="99" w:name="Table Simple 2" w:locked="1"/>
    <w:lsdException w:uiPriority="99" w:name="Table Simple 3" w:locked="1"/>
    <w:lsdException w:uiPriority="99" w:name="Table Classic 1" w:locked="1"/>
    <w:lsdException w:uiPriority="99" w:name="Table Classic 2" w:locked="1"/>
    <w:lsdException w:uiPriority="99" w:name="Table Classic 3" w:locked="1"/>
    <w:lsdException w:uiPriority="99" w:name="Table Classic 4" w:locked="1"/>
    <w:lsdException w:uiPriority="99" w:name="Table Colorful 1" w:locked="1"/>
    <w:lsdException w:uiPriority="99" w:name="Table Colorful 2" w:locked="1"/>
    <w:lsdException w:uiPriority="99" w:name="Table Colorful 3" w:locked="1"/>
    <w:lsdException w:uiPriority="99" w:name="Table Columns 1" w:locked="1"/>
    <w:lsdException w:uiPriority="99" w:name="Table Columns 2" w:locked="1"/>
    <w:lsdException w:uiPriority="99" w:name="Table Columns 3" w:locked="1"/>
    <w:lsdException w:uiPriority="99" w:name="Table Columns 4" w:locked="1"/>
    <w:lsdException w:uiPriority="99" w:name="Table Columns 5" w:locked="1"/>
    <w:lsdException w:uiPriority="99" w:name="Table Grid 1" w:locked="1"/>
    <w:lsdException w:uiPriority="99" w:name="Table Grid 2" w:locked="1"/>
    <w:lsdException w:uiPriority="99" w:name="Table Grid 3" w:locked="1"/>
    <w:lsdException w:uiPriority="99" w:name="Table Grid 4" w:locked="1"/>
    <w:lsdException w:uiPriority="99" w:name="Table Grid 5" w:locked="1"/>
    <w:lsdException w:uiPriority="99" w:name="Table Grid 6" w:locked="1"/>
    <w:lsdException w:uiPriority="99" w:name="Table Grid 7" w:locked="1"/>
    <w:lsdException w:uiPriority="99" w:name="Table Grid 8" w:locked="1"/>
    <w:lsdException w:uiPriority="99" w:name="Table List 1" w:locked="1"/>
    <w:lsdException w:uiPriority="99" w:name="Table List 2" w:locked="1"/>
    <w:lsdException w:uiPriority="99" w:name="Table List 3" w:locked="1"/>
    <w:lsdException w:uiPriority="99" w:name="Table List 4" w:locked="1"/>
    <w:lsdException w:uiPriority="99" w:name="Table List 5" w:locked="1"/>
    <w:lsdException w:uiPriority="99" w:name="Table List 6" w:locked="1"/>
    <w:lsdException w:uiPriority="99" w:name="Table List 7" w:locked="1"/>
    <w:lsdException w:uiPriority="99" w:name="Table List 8" w:locked="1"/>
    <w:lsdException w:uiPriority="99" w:name="Table 3D effects 1" w:locked="1"/>
    <w:lsdException w:uiPriority="99" w:name="Table 3D effects 2" w:locked="1"/>
    <w:lsdException w:uiPriority="99" w:name="Table 3D effects 3" w:locked="1"/>
    <w:lsdException w:uiPriority="99" w:name="Table Contemporary" w:locked="1"/>
    <w:lsdException w:uiPriority="99" w:name="Table Elegant" w:locked="1"/>
    <w:lsdException w:uiPriority="99" w:name="Table Professional" w:locked="1"/>
    <w:lsdException w:uiPriority="99" w:name="Table Subtle 1" w:locked="1"/>
    <w:lsdException w:uiPriority="99" w:name="Table Subtle 2" w:locked="1"/>
    <w:lsdException w:uiPriority="99" w:name="Table Web 1" w:locked="1"/>
    <w:lsdException w:uiPriority="99" w:name="Table Web 2" w:locked="1"/>
    <w:lsdException w:uiPriority="99" w:name="Table Web 3" w:locked="1"/>
    <w:lsdException w:qFormat="1" w:unhideWhenUsed="0" w:uiPriority="99" w:name="Balloon Text"/>
    <w:lsdException w:qFormat="1" w:unhideWhenUsed="0" w:uiPriority="99" w:semiHidden="0" w:name="Table Grid"/>
    <w:lsdException w:uiPriority="99" w:name="Table Theme" w:locked="1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仿宋_GB2312" w:cs="Times New Roman"/>
      <w:kern w:val="2"/>
      <w:sz w:val="32"/>
      <w:szCs w:val="20"/>
      <w:lang w:val="en-US" w:eastAsia="zh-CN" w:bidi="ar-SA"/>
    </w:rPr>
  </w:style>
  <w:style w:type="paragraph" w:styleId="3">
    <w:name w:val="heading 3"/>
    <w:basedOn w:val="1"/>
    <w:next w:val="1"/>
    <w:link w:val="16"/>
    <w:qFormat/>
    <w:uiPriority w:val="99"/>
    <w:pPr>
      <w:keepNext/>
      <w:keepLines/>
      <w:spacing w:line="416" w:lineRule="auto"/>
      <w:outlineLvl w:val="2"/>
    </w:pPr>
    <w:rPr>
      <w:b/>
      <w:bCs/>
      <w:szCs w:val="32"/>
      <w:lang w:eastAsia="ja-JP"/>
    </w:rPr>
  </w:style>
  <w:style w:type="character" w:default="1" w:styleId="12">
    <w:name w:val="Default Paragraph Font"/>
    <w:semiHidden/>
    <w:qFormat/>
    <w:uiPriority w:val="99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link w:val="19"/>
    <w:qFormat/>
    <w:uiPriority w:val="99"/>
    <w:pPr>
      <w:spacing w:after="120"/>
    </w:pPr>
    <w:rPr>
      <w:rFonts w:ascii="Calibri" w:hAnsi="Calibri" w:eastAsia="宋体"/>
      <w:sz w:val="21"/>
      <w:szCs w:val="24"/>
    </w:rPr>
  </w:style>
  <w:style w:type="paragraph" w:styleId="4">
    <w:name w:val="Plain Text"/>
    <w:basedOn w:val="1"/>
    <w:link w:val="20"/>
    <w:qFormat/>
    <w:uiPriority w:val="99"/>
    <w:rPr>
      <w:rFonts w:ascii="宋体" w:hAnsi="Courier New" w:eastAsia="宋体" w:cs="Courier New"/>
      <w:sz w:val="21"/>
      <w:szCs w:val="21"/>
    </w:rPr>
  </w:style>
  <w:style w:type="paragraph" w:styleId="5">
    <w:name w:val="Date"/>
    <w:basedOn w:val="1"/>
    <w:next w:val="1"/>
    <w:link w:val="22"/>
    <w:qFormat/>
    <w:uiPriority w:val="99"/>
    <w:pPr>
      <w:ind w:left="100" w:leftChars="2500"/>
    </w:pPr>
  </w:style>
  <w:style w:type="paragraph" w:styleId="6">
    <w:name w:val="Balloon Text"/>
    <w:basedOn w:val="1"/>
    <w:link w:val="24"/>
    <w:semiHidden/>
    <w:qFormat/>
    <w:uiPriority w:val="99"/>
    <w:rPr>
      <w:sz w:val="18"/>
      <w:szCs w:val="18"/>
    </w:rPr>
  </w:style>
  <w:style w:type="paragraph" w:styleId="7">
    <w:name w:val="footer"/>
    <w:basedOn w:val="1"/>
    <w:link w:val="23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21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Normal (Web)"/>
    <w:basedOn w:val="1"/>
    <w:qFormat/>
    <w:uiPriority w:val="99"/>
    <w:rPr>
      <w:sz w:val="24"/>
    </w:rPr>
  </w:style>
  <w:style w:type="table" w:styleId="11">
    <w:name w:val="Table Grid"/>
    <w:basedOn w:val="10"/>
    <w:qFormat/>
    <w:uiPriority w:val="99"/>
    <w:pPr>
      <w:widowControl w:val="0"/>
      <w:jc w:val="both"/>
    </w:pPr>
    <w:rPr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3">
    <w:name w:val="Strong"/>
    <w:basedOn w:val="12"/>
    <w:qFormat/>
    <w:uiPriority w:val="99"/>
    <w:rPr>
      <w:rFonts w:cs="Times New Roman"/>
      <w:b/>
    </w:rPr>
  </w:style>
  <w:style w:type="character" w:styleId="14">
    <w:name w:val="page number"/>
    <w:basedOn w:val="12"/>
    <w:qFormat/>
    <w:uiPriority w:val="99"/>
    <w:rPr>
      <w:rFonts w:cs="Times New Roman"/>
    </w:rPr>
  </w:style>
  <w:style w:type="character" w:styleId="15">
    <w:name w:val="Hyperlink"/>
    <w:basedOn w:val="12"/>
    <w:qFormat/>
    <w:uiPriority w:val="99"/>
    <w:rPr>
      <w:rFonts w:cs="Times New Roman"/>
      <w:color w:val="0000FF"/>
      <w:u w:val="single"/>
    </w:rPr>
  </w:style>
  <w:style w:type="character" w:customStyle="1" w:styleId="16">
    <w:name w:val="Heading 3 Char"/>
    <w:basedOn w:val="12"/>
    <w:link w:val="3"/>
    <w:qFormat/>
    <w:locked/>
    <w:uiPriority w:val="99"/>
    <w:rPr>
      <w:rFonts w:eastAsia="仿宋_GB2312" w:cs="Times New Roman"/>
      <w:b/>
      <w:bCs/>
      <w:kern w:val="2"/>
      <w:sz w:val="32"/>
      <w:szCs w:val="32"/>
      <w:lang w:eastAsia="ja-JP"/>
    </w:rPr>
  </w:style>
  <w:style w:type="character" w:customStyle="1" w:styleId="17">
    <w:name w:val="font01"/>
    <w:basedOn w:val="12"/>
    <w:uiPriority w:val="99"/>
    <w:rPr>
      <w:rFonts w:ascii="??" w:hAnsi="??" w:cs="??"/>
      <w:color w:val="FF0000"/>
      <w:sz w:val="20"/>
      <w:szCs w:val="20"/>
      <w:u w:val="none"/>
    </w:rPr>
  </w:style>
  <w:style w:type="character" w:customStyle="1" w:styleId="18">
    <w:name w:val="font11"/>
    <w:basedOn w:val="12"/>
    <w:uiPriority w:val="99"/>
    <w:rPr>
      <w:rFonts w:ascii="??" w:hAnsi="??" w:cs="??"/>
      <w:color w:val="000000"/>
      <w:sz w:val="20"/>
      <w:szCs w:val="20"/>
      <w:u w:val="none"/>
    </w:rPr>
  </w:style>
  <w:style w:type="character" w:customStyle="1" w:styleId="19">
    <w:name w:val="Body Text Char"/>
    <w:basedOn w:val="12"/>
    <w:link w:val="2"/>
    <w:semiHidden/>
    <w:qFormat/>
    <w:locked/>
    <w:uiPriority w:val="99"/>
    <w:rPr>
      <w:rFonts w:eastAsia="仿宋_GB2312" w:cs="Times New Roman"/>
      <w:sz w:val="20"/>
      <w:szCs w:val="20"/>
    </w:rPr>
  </w:style>
  <w:style w:type="character" w:customStyle="1" w:styleId="20">
    <w:name w:val="Plain Text Char"/>
    <w:basedOn w:val="12"/>
    <w:link w:val="4"/>
    <w:semiHidden/>
    <w:qFormat/>
    <w:locked/>
    <w:uiPriority w:val="99"/>
    <w:rPr>
      <w:rFonts w:ascii="宋体" w:hAnsi="Courier New" w:cs="Courier New"/>
      <w:sz w:val="21"/>
      <w:szCs w:val="21"/>
    </w:rPr>
  </w:style>
  <w:style w:type="character" w:customStyle="1" w:styleId="21">
    <w:name w:val="Header Char"/>
    <w:basedOn w:val="12"/>
    <w:link w:val="8"/>
    <w:semiHidden/>
    <w:qFormat/>
    <w:locked/>
    <w:uiPriority w:val="99"/>
    <w:rPr>
      <w:rFonts w:eastAsia="仿宋_GB2312" w:cs="Times New Roman"/>
      <w:sz w:val="18"/>
      <w:szCs w:val="18"/>
    </w:rPr>
  </w:style>
  <w:style w:type="character" w:customStyle="1" w:styleId="22">
    <w:name w:val="Date Char"/>
    <w:basedOn w:val="12"/>
    <w:link w:val="5"/>
    <w:semiHidden/>
    <w:locked/>
    <w:uiPriority w:val="99"/>
    <w:rPr>
      <w:rFonts w:eastAsia="仿宋_GB2312" w:cs="Times New Roman"/>
      <w:sz w:val="20"/>
      <w:szCs w:val="20"/>
    </w:rPr>
  </w:style>
  <w:style w:type="character" w:customStyle="1" w:styleId="23">
    <w:name w:val="Footer Char"/>
    <w:basedOn w:val="12"/>
    <w:link w:val="7"/>
    <w:semiHidden/>
    <w:locked/>
    <w:uiPriority w:val="99"/>
    <w:rPr>
      <w:rFonts w:eastAsia="仿宋_GB2312" w:cs="Times New Roman"/>
      <w:sz w:val="18"/>
      <w:szCs w:val="18"/>
    </w:rPr>
  </w:style>
  <w:style w:type="character" w:customStyle="1" w:styleId="24">
    <w:name w:val="Balloon Text Char"/>
    <w:basedOn w:val="12"/>
    <w:link w:val="6"/>
    <w:semiHidden/>
    <w:qFormat/>
    <w:locked/>
    <w:uiPriority w:val="99"/>
    <w:rPr>
      <w:rFonts w:eastAsia="仿宋_GB2312" w:cs="Times New Roman"/>
      <w:sz w:val="2"/>
    </w:rPr>
  </w:style>
  <w:style w:type="paragraph" w:customStyle="1" w:styleId="25">
    <w:name w:val="List Paragraph1"/>
    <w:basedOn w:val="1"/>
    <w:qFormat/>
    <w:uiPriority w:val="99"/>
    <w:pPr>
      <w:ind w:firstLine="420" w:firstLineChars="200"/>
    </w:pPr>
    <w:rPr>
      <w:rFonts w:ascii="Calibri" w:hAnsi="Calibri" w:eastAsia="宋体"/>
      <w:szCs w:val="22"/>
    </w:rPr>
  </w:style>
  <w:style w:type="paragraph" w:customStyle="1" w:styleId="26">
    <w:name w:val="_Style 23"/>
    <w:basedOn w:val="1"/>
    <w:qFormat/>
    <w:uiPriority w:val="99"/>
    <w:pPr>
      <w:widowControl/>
      <w:spacing w:after="160" w:line="240" w:lineRule="exact"/>
      <w:jc w:val="left"/>
    </w:pPr>
    <w:rPr>
      <w:rFonts w:ascii="Tahoma" w:hAnsi="Tahoma" w:eastAsia="宋体" w:cs="Tahoma"/>
      <w:kern w:val="0"/>
      <w:sz w:val="20"/>
      <w:lang w:eastAsia="en-US"/>
    </w:rPr>
  </w:style>
  <w:style w:type="paragraph" w:customStyle="1" w:styleId="27">
    <w:name w:val="Char"/>
    <w:basedOn w:val="1"/>
    <w:qFormat/>
    <w:uiPriority w:val="99"/>
    <w:pPr>
      <w:widowControl/>
      <w:spacing w:after="160" w:line="240" w:lineRule="exact"/>
      <w:jc w:val="left"/>
    </w:pPr>
    <w:rPr>
      <w:rFonts w:ascii="Tahoma" w:hAnsi="Tahoma" w:eastAsia="宋体"/>
      <w:kern w:val="0"/>
      <w:sz w:val="20"/>
      <w:lang w:eastAsia="en-US"/>
    </w:rPr>
  </w:style>
  <w:style w:type="paragraph" w:customStyle="1" w:styleId="28">
    <w:name w:val="正文（缩进）"/>
    <w:basedOn w:val="1"/>
    <w:qFormat/>
    <w:uiPriority w:val="99"/>
    <w:pPr>
      <w:spacing w:before="156" w:after="156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customXml" Target="../customXml/item1.xml"/><Relationship Id="rId21" Type="http://schemas.openxmlformats.org/officeDocument/2006/relationships/image" Target="media/image15.pn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7"/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Pages>18</Pages>
  <Words>2992</Words>
  <Characters>3432</Characters>
  <Lines>0</Lines>
  <Paragraphs>0</Paragraphs>
  <TotalTime>26</TotalTime>
  <ScaleCrop>false</ScaleCrop>
  <LinksUpToDate>false</LinksUpToDate>
  <CharactersWithSpaces>3545</CharactersWithSpaces>
  <Application>WPS Office_11.8.6.8811_F1E327BC-269C-435d-A152-05C5408002CA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2026-03-25T06:54:00Z</dcterms:created>
  <dc:creator>kq</dc:creator>
  <cp:lastModifiedBy>rio</cp:lastModifiedBy>
  <cp:lastPrinted>2026-03-25T06:42:00Z</cp:lastPrinted>
  <dcterms:modified xsi:type="dcterms:W3CDTF">2026-03-27T03:52:48Z</dcterms:modified>
  <dc:title>四、工作要求</dc:title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2052-11.8.6.8811</vt:lpwstr>
  </property>
  <property fmtid="{D5CDD505-2E9C-101B-9397-08002B2CF9AE}" pid="3" name="ICV">
    <vt:lpwstr>810C1F6C718D41BBAFB244AA371322D2_13</vt:lpwstr>
  </property>
  <property fmtid="{D5CDD505-2E9C-101B-9397-08002B2CF9AE}" pid="4" name="KSOTemplateDocerSaveRecord">
    <vt:lpwstr>eyJoZGlkIjoiNTNlOWE3YWI0NzQzNWRmMjgwMmNlYzI0YzhiNTJlYWQiLCJ1c2VySWQiOiIzNTQ0OTI2ODMifQ==</vt:lpwstr>
  </property>
</Properties>
</file>