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eastAsia="黑体"/>
          <w:szCs w:val="32"/>
        </w:rPr>
      </w:pPr>
      <w:bookmarkStart w:id="0" w:name="_GoBack"/>
      <w:bookmarkEnd w:id="0"/>
      <w:r>
        <w:rPr>
          <w:rFonts w:hint="eastAsia" w:eastAsia="黑体"/>
        </w:rPr>
        <w:t>附件</w:t>
      </w:r>
    </w:p>
    <w:p>
      <w:pPr>
        <w:spacing w:line="540" w:lineRule="exact"/>
        <w:jc w:val="center"/>
        <w:rPr>
          <w:rFonts w:eastAsia="方正小标宋简体"/>
          <w:sz w:val="44"/>
          <w:szCs w:val="44"/>
        </w:rPr>
      </w:pPr>
    </w:p>
    <w:p>
      <w:pPr>
        <w:spacing w:line="54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道路标准地名示意图</w:t>
      </w:r>
    </w:p>
    <w:p>
      <w:pPr>
        <w:spacing w:line="540" w:lineRule="exact"/>
      </w:pPr>
    </w:p>
    <w:p>
      <w:pPr>
        <w:pStyle w:val="28"/>
        <w:rPr>
          <w:rFonts w:eastAsia="黑体"/>
        </w:rPr>
      </w:pPr>
      <w:r>
        <w:pict>
          <v:shape id="图片 10" o:spid="_x0000_s1026" o:spt="75" type="#_x0000_t75" style="position:absolute;left:0pt;margin-left:40.25pt;margin-top:22.15pt;height:338.4pt;width:367.25pt;mso-wrap-distance-bottom:0pt;mso-wrap-distance-top:0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topAndBottom"/>
          </v:shape>
        </w:pict>
      </w: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tbl>
      <w:tblPr>
        <w:tblStyle w:val="10"/>
        <w:tblpPr w:leftFromText="180" w:rightFromText="180" w:vertAnchor="text" w:horzAnchor="margin" w:tblpXSpec="center" w:tblpY="84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060" w:type="dxa"/>
            <w:vAlign w:val="center"/>
          </w:tcPr>
          <w:p>
            <w:pPr>
              <w:ind w:firstLine="276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武汉市民政局办公室　</w:t>
            </w:r>
            <w:r>
              <w:rPr>
                <w:sz w:val="28"/>
                <w:szCs w:val="28"/>
              </w:rPr>
              <w:t xml:space="preserve">                    2026</w:t>
            </w:r>
            <w:r>
              <w:rPr>
                <w:rFonts w:hint="eastAsia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sz w:val="28"/>
                <w:szCs w:val="28"/>
              </w:rPr>
              <w:t>29</w:t>
            </w:r>
            <w:r>
              <w:rPr>
                <w:rFonts w:hint="eastAsia"/>
                <w:sz w:val="28"/>
                <w:szCs w:val="28"/>
              </w:rPr>
              <w:t>日印发</w:t>
            </w:r>
          </w:p>
        </w:tc>
      </w:tr>
    </w:tbl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p>
      <w:pPr>
        <w:pStyle w:val="28"/>
        <w:spacing w:line="240" w:lineRule="exact"/>
        <w:jc w:val="center"/>
        <w:rPr>
          <w:rFonts w:eastAsia="黑体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928" w:right="1588" w:bottom="1814" w:left="1588" w:header="851" w:footer="1474" w:gutter="0"/>
      <w:cols w:space="720" w:num="1"/>
      <w:docGrid w:type="linesAndChars" w:linePitch="590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??">
    <w:altName w:val="等线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sz w:val="28"/>
        <w:szCs w:val="28"/>
      </w:rPr>
    </w:pPr>
    <w:r>
      <w:rPr>
        <w:rStyle w:val="14"/>
        <w:sz w:val="28"/>
        <w:szCs w:val="28"/>
      </w:rPr>
      <w:t xml:space="preserve">— </w:t>
    </w:r>
    <w:r>
      <w:rPr>
        <w:rStyle w:val="14"/>
        <w:sz w:val="28"/>
        <w:szCs w:val="28"/>
      </w:rPr>
      <w:fldChar w:fldCharType="begin"/>
    </w:r>
    <w:r>
      <w:rPr>
        <w:rStyle w:val="14"/>
        <w:sz w:val="28"/>
        <w:szCs w:val="28"/>
      </w:rPr>
      <w:instrText xml:space="preserve"> PAGE </w:instrText>
    </w:r>
    <w:r>
      <w:rPr>
        <w:rStyle w:val="14"/>
        <w:sz w:val="28"/>
        <w:szCs w:val="28"/>
      </w:rPr>
      <w:fldChar w:fldCharType="separate"/>
    </w:r>
    <w:r>
      <w:rPr>
        <w:rStyle w:val="14"/>
        <w:sz w:val="28"/>
        <w:szCs w:val="28"/>
      </w:rPr>
      <w:t>5</w:t>
    </w:r>
    <w:r>
      <w:rPr>
        <w:rStyle w:val="14"/>
        <w:sz w:val="28"/>
        <w:szCs w:val="28"/>
      </w:rPr>
      <w:fldChar w:fldCharType="end"/>
    </w:r>
    <w:r>
      <w:rPr>
        <w:rStyle w:val="14"/>
        <w:sz w:val="28"/>
        <w:szCs w:val="28"/>
      </w:rPr>
      <w:t xml:space="preserve"> —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ind w:right="560"/>
      <w:rPr>
        <w:rStyle w:val="14"/>
      </w:rPr>
    </w:pPr>
    <w:r>
      <w:rPr>
        <w:rStyle w:val="14"/>
        <w:sz w:val="28"/>
        <w:szCs w:val="28"/>
      </w:rPr>
      <w:t xml:space="preserve">— </w:t>
    </w:r>
    <w:r>
      <w:rPr>
        <w:rStyle w:val="14"/>
        <w:sz w:val="28"/>
        <w:szCs w:val="28"/>
      </w:rPr>
      <w:fldChar w:fldCharType="begin"/>
    </w:r>
    <w:r>
      <w:rPr>
        <w:rStyle w:val="14"/>
        <w:sz w:val="28"/>
        <w:szCs w:val="28"/>
      </w:rPr>
      <w:instrText xml:space="preserve"> PAGE </w:instrText>
    </w:r>
    <w:r>
      <w:rPr>
        <w:rStyle w:val="14"/>
        <w:sz w:val="28"/>
        <w:szCs w:val="28"/>
      </w:rPr>
      <w:fldChar w:fldCharType="separate"/>
    </w:r>
    <w:r>
      <w:rPr>
        <w:rStyle w:val="14"/>
        <w:sz w:val="28"/>
        <w:szCs w:val="28"/>
      </w:rPr>
      <w:t>4</w:t>
    </w:r>
    <w:r>
      <w:rPr>
        <w:rStyle w:val="14"/>
        <w:sz w:val="28"/>
        <w:szCs w:val="28"/>
      </w:rPr>
      <w:fldChar w:fldCharType="end"/>
    </w:r>
    <w:r>
      <w:rPr>
        <w:rStyle w:val="14"/>
        <w:sz w:val="28"/>
        <w:szCs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mirrorMargins w:val="1"/>
  <w:bordersDoNotSurroundHeader w:val="1"/>
  <w:bordersDoNotSurroundFooter w:val="1"/>
  <w:documentProtection w:enforcement="0"/>
  <w:defaultTabStop w:val="420"/>
  <w:evenAndOddHeaders w:val="1"/>
  <w:drawingGridHorizontalSpacing w:val="164"/>
  <w:drawingGridVerticalSpacing w:val="295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mJjY2ZhMjdmZTc3NmY0NWM0YjNiNmE2OWY1N2M2NGUifQ=="/>
  </w:docVars>
  <w:rsids>
    <w:rsidRoot w:val="00172A27"/>
    <w:rsid w:val="000026E0"/>
    <w:rsid w:val="0000291A"/>
    <w:rsid w:val="000033BE"/>
    <w:rsid w:val="00003616"/>
    <w:rsid w:val="00003AE8"/>
    <w:rsid w:val="00003FFD"/>
    <w:rsid w:val="00006621"/>
    <w:rsid w:val="0000686D"/>
    <w:rsid w:val="000074FE"/>
    <w:rsid w:val="00007788"/>
    <w:rsid w:val="00011A78"/>
    <w:rsid w:val="00012581"/>
    <w:rsid w:val="00012ABB"/>
    <w:rsid w:val="0001303D"/>
    <w:rsid w:val="00013180"/>
    <w:rsid w:val="0001319E"/>
    <w:rsid w:val="00013C1D"/>
    <w:rsid w:val="00014FCD"/>
    <w:rsid w:val="0001518C"/>
    <w:rsid w:val="00015965"/>
    <w:rsid w:val="00016B85"/>
    <w:rsid w:val="00017167"/>
    <w:rsid w:val="000171B7"/>
    <w:rsid w:val="00017496"/>
    <w:rsid w:val="00017F0E"/>
    <w:rsid w:val="00020C1C"/>
    <w:rsid w:val="00020D11"/>
    <w:rsid w:val="000214DA"/>
    <w:rsid w:val="00021F68"/>
    <w:rsid w:val="000220B8"/>
    <w:rsid w:val="0002316E"/>
    <w:rsid w:val="00023544"/>
    <w:rsid w:val="000237A1"/>
    <w:rsid w:val="0002449F"/>
    <w:rsid w:val="00024A9B"/>
    <w:rsid w:val="00024B22"/>
    <w:rsid w:val="00024CA4"/>
    <w:rsid w:val="00024D17"/>
    <w:rsid w:val="00024FEF"/>
    <w:rsid w:val="0002512A"/>
    <w:rsid w:val="000252EC"/>
    <w:rsid w:val="0002578F"/>
    <w:rsid w:val="00025EA7"/>
    <w:rsid w:val="00026B4C"/>
    <w:rsid w:val="00027129"/>
    <w:rsid w:val="000304B3"/>
    <w:rsid w:val="00030551"/>
    <w:rsid w:val="000308A4"/>
    <w:rsid w:val="00030DFD"/>
    <w:rsid w:val="000314A5"/>
    <w:rsid w:val="0003192A"/>
    <w:rsid w:val="00032063"/>
    <w:rsid w:val="00032944"/>
    <w:rsid w:val="00032B4E"/>
    <w:rsid w:val="00033FC1"/>
    <w:rsid w:val="00034A2B"/>
    <w:rsid w:val="00035DE2"/>
    <w:rsid w:val="000362EF"/>
    <w:rsid w:val="000371BD"/>
    <w:rsid w:val="00037529"/>
    <w:rsid w:val="0003783A"/>
    <w:rsid w:val="00037A71"/>
    <w:rsid w:val="00037B57"/>
    <w:rsid w:val="00040611"/>
    <w:rsid w:val="00042336"/>
    <w:rsid w:val="00042E67"/>
    <w:rsid w:val="000433A4"/>
    <w:rsid w:val="000433D0"/>
    <w:rsid w:val="00044161"/>
    <w:rsid w:val="000449BB"/>
    <w:rsid w:val="00045114"/>
    <w:rsid w:val="00045B8B"/>
    <w:rsid w:val="000463FC"/>
    <w:rsid w:val="00046BB9"/>
    <w:rsid w:val="00046EDA"/>
    <w:rsid w:val="000477AF"/>
    <w:rsid w:val="00052557"/>
    <w:rsid w:val="00052F42"/>
    <w:rsid w:val="00052F5B"/>
    <w:rsid w:val="00053003"/>
    <w:rsid w:val="00053799"/>
    <w:rsid w:val="00054093"/>
    <w:rsid w:val="00054CCA"/>
    <w:rsid w:val="00055384"/>
    <w:rsid w:val="0005546E"/>
    <w:rsid w:val="000558FC"/>
    <w:rsid w:val="0005733B"/>
    <w:rsid w:val="00057421"/>
    <w:rsid w:val="00057E7F"/>
    <w:rsid w:val="0006047B"/>
    <w:rsid w:val="00060773"/>
    <w:rsid w:val="00061235"/>
    <w:rsid w:val="00061B13"/>
    <w:rsid w:val="00062C15"/>
    <w:rsid w:val="000633E1"/>
    <w:rsid w:val="00063953"/>
    <w:rsid w:val="00063EFE"/>
    <w:rsid w:val="00064EEA"/>
    <w:rsid w:val="000650F3"/>
    <w:rsid w:val="00065269"/>
    <w:rsid w:val="000665E0"/>
    <w:rsid w:val="00066E84"/>
    <w:rsid w:val="00067E87"/>
    <w:rsid w:val="0007003D"/>
    <w:rsid w:val="000704FE"/>
    <w:rsid w:val="000708BB"/>
    <w:rsid w:val="00070DF4"/>
    <w:rsid w:val="000713AA"/>
    <w:rsid w:val="00071FB4"/>
    <w:rsid w:val="000720B9"/>
    <w:rsid w:val="0007219F"/>
    <w:rsid w:val="00073983"/>
    <w:rsid w:val="00073A3B"/>
    <w:rsid w:val="00073B5A"/>
    <w:rsid w:val="00074363"/>
    <w:rsid w:val="000747BF"/>
    <w:rsid w:val="00075481"/>
    <w:rsid w:val="0007615D"/>
    <w:rsid w:val="0007629A"/>
    <w:rsid w:val="00076864"/>
    <w:rsid w:val="00076A2B"/>
    <w:rsid w:val="00076F1B"/>
    <w:rsid w:val="00077523"/>
    <w:rsid w:val="000801E8"/>
    <w:rsid w:val="00080660"/>
    <w:rsid w:val="0008091C"/>
    <w:rsid w:val="00081279"/>
    <w:rsid w:val="00082592"/>
    <w:rsid w:val="000827E7"/>
    <w:rsid w:val="000830BB"/>
    <w:rsid w:val="00083951"/>
    <w:rsid w:val="00085122"/>
    <w:rsid w:val="000854CB"/>
    <w:rsid w:val="000855B4"/>
    <w:rsid w:val="00085A75"/>
    <w:rsid w:val="00085DA2"/>
    <w:rsid w:val="000900D1"/>
    <w:rsid w:val="000908E0"/>
    <w:rsid w:val="00092CEE"/>
    <w:rsid w:val="00094129"/>
    <w:rsid w:val="00094652"/>
    <w:rsid w:val="00094AD2"/>
    <w:rsid w:val="00095B52"/>
    <w:rsid w:val="00096FC2"/>
    <w:rsid w:val="0009741C"/>
    <w:rsid w:val="000974FA"/>
    <w:rsid w:val="00097B66"/>
    <w:rsid w:val="00097E13"/>
    <w:rsid w:val="000A0D54"/>
    <w:rsid w:val="000A10BE"/>
    <w:rsid w:val="000A147E"/>
    <w:rsid w:val="000A1A0E"/>
    <w:rsid w:val="000A1F12"/>
    <w:rsid w:val="000A23F1"/>
    <w:rsid w:val="000A2812"/>
    <w:rsid w:val="000A3C52"/>
    <w:rsid w:val="000A43CE"/>
    <w:rsid w:val="000A49D5"/>
    <w:rsid w:val="000A4DFE"/>
    <w:rsid w:val="000A7B1C"/>
    <w:rsid w:val="000B0921"/>
    <w:rsid w:val="000B0F88"/>
    <w:rsid w:val="000B12B5"/>
    <w:rsid w:val="000B1675"/>
    <w:rsid w:val="000B1A2C"/>
    <w:rsid w:val="000B1B86"/>
    <w:rsid w:val="000B2322"/>
    <w:rsid w:val="000B3EC6"/>
    <w:rsid w:val="000B47C4"/>
    <w:rsid w:val="000B5263"/>
    <w:rsid w:val="000B54B7"/>
    <w:rsid w:val="000B5630"/>
    <w:rsid w:val="000B5D05"/>
    <w:rsid w:val="000B60AB"/>
    <w:rsid w:val="000B723F"/>
    <w:rsid w:val="000B7E58"/>
    <w:rsid w:val="000C1535"/>
    <w:rsid w:val="000C2064"/>
    <w:rsid w:val="000C2858"/>
    <w:rsid w:val="000C286C"/>
    <w:rsid w:val="000C3EBB"/>
    <w:rsid w:val="000C4001"/>
    <w:rsid w:val="000C570E"/>
    <w:rsid w:val="000C6B6B"/>
    <w:rsid w:val="000C70F4"/>
    <w:rsid w:val="000C774A"/>
    <w:rsid w:val="000C7EE2"/>
    <w:rsid w:val="000D0DF4"/>
    <w:rsid w:val="000D13BF"/>
    <w:rsid w:val="000D219A"/>
    <w:rsid w:val="000D23DD"/>
    <w:rsid w:val="000D2D94"/>
    <w:rsid w:val="000D3768"/>
    <w:rsid w:val="000D3D46"/>
    <w:rsid w:val="000D40E9"/>
    <w:rsid w:val="000D459B"/>
    <w:rsid w:val="000D4D20"/>
    <w:rsid w:val="000D4DED"/>
    <w:rsid w:val="000D51C1"/>
    <w:rsid w:val="000D5B01"/>
    <w:rsid w:val="000D5DA3"/>
    <w:rsid w:val="000D6FFD"/>
    <w:rsid w:val="000D7B8B"/>
    <w:rsid w:val="000D7D3F"/>
    <w:rsid w:val="000E043C"/>
    <w:rsid w:val="000E216F"/>
    <w:rsid w:val="000E2C4F"/>
    <w:rsid w:val="000E36D9"/>
    <w:rsid w:val="000E4CC7"/>
    <w:rsid w:val="000E6436"/>
    <w:rsid w:val="000E6CD3"/>
    <w:rsid w:val="000E76C2"/>
    <w:rsid w:val="000E7825"/>
    <w:rsid w:val="000E7E54"/>
    <w:rsid w:val="000F0637"/>
    <w:rsid w:val="000F13E1"/>
    <w:rsid w:val="000F2776"/>
    <w:rsid w:val="000F2880"/>
    <w:rsid w:val="000F36D7"/>
    <w:rsid w:val="000F3C71"/>
    <w:rsid w:val="000F4D0F"/>
    <w:rsid w:val="000F4DB9"/>
    <w:rsid w:val="000F4FAB"/>
    <w:rsid w:val="000F690D"/>
    <w:rsid w:val="000F7082"/>
    <w:rsid w:val="000F714F"/>
    <w:rsid w:val="000F7307"/>
    <w:rsid w:val="000F74E9"/>
    <w:rsid w:val="000F7502"/>
    <w:rsid w:val="00100256"/>
    <w:rsid w:val="001004ED"/>
    <w:rsid w:val="0010081B"/>
    <w:rsid w:val="00100863"/>
    <w:rsid w:val="00100957"/>
    <w:rsid w:val="00100EF2"/>
    <w:rsid w:val="001032B9"/>
    <w:rsid w:val="00103B67"/>
    <w:rsid w:val="0010418D"/>
    <w:rsid w:val="00105B26"/>
    <w:rsid w:val="001062F2"/>
    <w:rsid w:val="00106D4B"/>
    <w:rsid w:val="0010732F"/>
    <w:rsid w:val="00107E03"/>
    <w:rsid w:val="00110F1E"/>
    <w:rsid w:val="00111176"/>
    <w:rsid w:val="001129D2"/>
    <w:rsid w:val="00112CA4"/>
    <w:rsid w:val="001130EA"/>
    <w:rsid w:val="00113540"/>
    <w:rsid w:val="00113D63"/>
    <w:rsid w:val="00114250"/>
    <w:rsid w:val="001145F2"/>
    <w:rsid w:val="0011466B"/>
    <w:rsid w:val="00114B99"/>
    <w:rsid w:val="0011698C"/>
    <w:rsid w:val="00116AF4"/>
    <w:rsid w:val="00116C3C"/>
    <w:rsid w:val="00117EBC"/>
    <w:rsid w:val="00121826"/>
    <w:rsid w:val="001220CE"/>
    <w:rsid w:val="0012244A"/>
    <w:rsid w:val="001224A7"/>
    <w:rsid w:val="00123974"/>
    <w:rsid w:val="0012414B"/>
    <w:rsid w:val="0012416A"/>
    <w:rsid w:val="00124468"/>
    <w:rsid w:val="001252F6"/>
    <w:rsid w:val="00125395"/>
    <w:rsid w:val="00125F39"/>
    <w:rsid w:val="00126FD3"/>
    <w:rsid w:val="00127027"/>
    <w:rsid w:val="001275C5"/>
    <w:rsid w:val="0013014E"/>
    <w:rsid w:val="001305BF"/>
    <w:rsid w:val="001305DB"/>
    <w:rsid w:val="00130A0D"/>
    <w:rsid w:val="00130CC3"/>
    <w:rsid w:val="001310B5"/>
    <w:rsid w:val="0013143C"/>
    <w:rsid w:val="00132150"/>
    <w:rsid w:val="00132352"/>
    <w:rsid w:val="001324B5"/>
    <w:rsid w:val="00132C7B"/>
    <w:rsid w:val="00133369"/>
    <w:rsid w:val="001338A2"/>
    <w:rsid w:val="00133990"/>
    <w:rsid w:val="00133C53"/>
    <w:rsid w:val="0013463E"/>
    <w:rsid w:val="00134931"/>
    <w:rsid w:val="00135A0C"/>
    <w:rsid w:val="001362DC"/>
    <w:rsid w:val="00136F2D"/>
    <w:rsid w:val="0014013A"/>
    <w:rsid w:val="0014095F"/>
    <w:rsid w:val="00141749"/>
    <w:rsid w:val="00142FCA"/>
    <w:rsid w:val="00143D4D"/>
    <w:rsid w:val="00145119"/>
    <w:rsid w:val="0014513A"/>
    <w:rsid w:val="00146DDE"/>
    <w:rsid w:val="00147A23"/>
    <w:rsid w:val="0015099C"/>
    <w:rsid w:val="00150B0F"/>
    <w:rsid w:val="00150BEC"/>
    <w:rsid w:val="00150ED3"/>
    <w:rsid w:val="00151D12"/>
    <w:rsid w:val="00151D77"/>
    <w:rsid w:val="0015211E"/>
    <w:rsid w:val="00152617"/>
    <w:rsid w:val="00152839"/>
    <w:rsid w:val="001529AF"/>
    <w:rsid w:val="001529DC"/>
    <w:rsid w:val="00152BEC"/>
    <w:rsid w:val="00152C7D"/>
    <w:rsid w:val="00153CD0"/>
    <w:rsid w:val="001542D9"/>
    <w:rsid w:val="001546B6"/>
    <w:rsid w:val="00154C4D"/>
    <w:rsid w:val="001553F1"/>
    <w:rsid w:val="00156331"/>
    <w:rsid w:val="0015773C"/>
    <w:rsid w:val="00157CCF"/>
    <w:rsid w:val="00160579"/>
    <w:rsid w:val="00160A80"/>
    <w:rsid w:val="00160AF7"/>
    <w:rsid w:val="00160EAB"/>
    <w:rsid w:val="00161C78"/>
    <w:rsid w:val="00161C80"/>
    <w:rsid w:val="00161C89"/>
    <w:rsid w:val="00161D1B"/>
    <w:rsid w:val="001631CB"/>
    <w:rsid w:val="00164D77"/>
    <w:rsid w:val="00164F62"/>
    <w:rsid w:val="00164F9A"/>
    <w:rsid w:val="001661FD"/>
    <w:rsid w:val="00166694"/>
    <w:rsid w:val="00166FCB"/>
    <w:rsid w:val="00167EE9"/>
    <w:rsid w:val="0017032C"/>
    <w:rsid w:val="00170614"/>
    <w:rsid w:val="00170D5D"/>
    <w:rsid w:val="001710AD"/>
    <w:rsid w:val="00171B53"/>
    <w:rsid w:val="00172A27"/>
    <w:rsid w:val="00172D33"/>
    <w:rsid w:val="00174579"/>
    <w:rsid w:val="00174B4E"/>
    <w:rsid w:val="00174B64"/>
    <w:rsid w:val="00177D98"/>
    <w:rsid w:val="00180027"/>
    <w:rsid w:val="00180452"/>
    <w:rsid w:val="00180981"/>
    <w:rsid w:val="00180F85"/>
    <w:rsid w:val="00181D70"/>
    <w:rsid w:val="00183DAA"/>
    <w:rsid w:val="0018425B"/>
    <w:rsid w:val="0018483F"/>
    <w:rsid w:val="00184B5B"/>
    <w:rsid w:val="00185328"/>
    <w:rsid w:val="00185574"/>
    <w:rsid w:val="00185E75"/>
    <w:rsid w:val="001867A6"/>
    <w:rsid w:val="00186999"/>
    <w:rsid w:val="00186FA3"/>
    <w:rsid w:val="00186FA8"/>
    <w:rsid w:val="001870DB"/>
    <w:rsid w:val="001873B0"/>
    <w:rsid w:val="00187E42"/>
    <w:rsid w:val="00190483"/>
    <w:rsid w:val="0019141C"/>
    <w:rsid w:val="00191A3F"/>
    <w:rsid w:val="00191B85"/>
    <w:rsid w:val="00191CF6"/>
    <w:rsid w:val="00192403"/>
    <w:rsid w:val="00194636"/>
    <w:rsid w:val="0019575C"/>
    <w:rsid w:val="00195BB1"/>
    <w:rsid w:val="00195F25"/>
    <w:rsid w:val="00196240"/>
    <w:rsid w:val="00196A78"/>
    <w:rsid w:val="00196B85"/>
    <w:rsid w:val="00196C1A"/>
    <w:rsid w:val="00196F35"/>
    <w:rsid w:val="00196F6F"/>
    <w:rsid w:val="00197C02"/>
    <w:rsid w:val="001A0D30"/>
    <w:rsid w:val="001A0E2B"/>
    <w:rsid w:val="001A1773"/>
    <w:rsid w:val="001A1AF2"/>
    <w:rsid w:val="001A1D33"/>
    <w:rsid w:val="001A2408"/>
    <w:rsid w:val="001A2420"/>
    <w:rsid w:val="001A2900"/>
    <w:rsid w:val="001A2EAA"/>
    <w:rsid w:val="001A3975"/>
    <w:rsid w:val="001A449C"/>
    <w:rsid w:val="001A4770"/>
    <w:rsid w:val="001A4A42"/>
    <w:rsid w:val="001A4CBE"/>
    <w:rsid w:val="001A4DD8"/>
    <w:rsid w:val="001A4EFE"/>
    <w:rsid w:val="001A50AA"/>
    <w:rsid w:val="001A5B12"/>
    <w:rsid w:val="001A5D58"/>
    <w:rsid w:val="001A652E"/>
    <w:rsid w:val="001A6573"/>
    <w:rsid w:val="001A68B1"/>
    <w:rsid w:val="001A6F4A"/>
    <w:rsid w:val="001A74D7"/>
    <w:rsid w:val="001B001F"/>
    <w:rsid w:val="001B052C"/>
    <w:rsid w:val="001B17BF"/>
    <w:rsid w:val="001B1839"/>
    <w:rsid w:val="001B1BAC"/>
    <w:rsid w:val="001B2935"/>
    <w:rsid w:val="001B2B4F"/>
    <w:rsid w:val="001B2C09"/>
    <w:rsid w:val="001B30C9"/>
    <w:rsid w:val="001B31E0"/>
    <w:rsid w:val="001B47AC"/>
    <w:rsid w:val="001B48DB"/>
    <w:rsid w:val="001B520C"/>
    <w:rsid w:val="001B58B5"/>
    <w:rsid w:val="001B6483"/>
    <w:rsid w:val="001B677C"/>
    <w:rsid w:val="001B6F65"/>
    <w:rsid w:val="001C018D"/>
    <w:rsid w:val="001C068E"/>
    <w:rsid w:val="001C0D50"/>
    <w:rsid w:val="001C1913"/>
    <w:rsid w:val="001C2DAD"/>
    <w:rsid w:val="001C3386"/>
    <w:rsid w:val="001C3D17"/>
    <w:rsid w:val="001C3EC5"/>
    <w:rsid w:val="001C421F"/>
    <w:rsid w:val="001C42AA"/>
    <w:rsid w:val="001C44F9"/>
    <w:rsid w:val="001C52BB"/>
    <w:rsid w:val="001C566F"/>
    <w:rsid w:val="001C5706"/>
    <w:rsid w:val="001C5BFE"/>
    <w:rsid w:val="001C70D8"/>
    <w:rsid w:val="001C7420"/>
    <w:rsid w:val="001C7A0E"/>
    <w:rsid w:val="001C7AD6"/>
    <w:rsid w:val="001D0319"/>
    <w:rsid w:val="001D0DB4"/>
    <w:rsid w:val="001D1AC3"/>
    <w:rsid w:val="001D2DB1"/>
    <w:rsid w:val="001D3002"/>
    <w:rsid w:val="001D363E"/>
    <w:rsid w:val="001D3A64"/>
    <w:rsid w:val="001D3D76"/>
    <w:rsid w:val="001D474D"/>
    <w:rsid w:val="001D4907"/>
    <w:rsid w:val="001D4F58"/>
    <w:rsid w:val="001D59BB"/>
    <w:rsid w:val="001D65F5"/>
    <w:rsid w:val="001D6827"/>
    <w:rsid w:val="001D73E4"/>
    <w:rsid w:val="001E01A0"/>
    <w:rsid w:val="001E1139"/>
    <w:rsid w:val="001E17E9"/>
    <w:rsid w:val="001E2A11"/>
    <w:rsid w:val="001E2DC6"/>
    <w:rsid w:val="001E3233"/>
    <w:rsid w:val="001E4290"/>
    <w:rsid w:val="001E4807"/>
    <w:rsid w:val="001E4FCD"/>
    <w:rsid w:val="001E5EE5"/>
    <w:rsid w:val="001E6508"/>
    <w:rsid w:val="001F0289"/>
    <w:rsid w:val="001F0D43"/>
    <w:rsid w:val="001F0D98"/>
    <w:rsid w:val="001F1119"/>
    <w:rsid w:val="001F199F"/>
    <w:rsid w:val="001F1E6B"/>
    <w:rsid w:val="001F305E"/>
    <w:rsid w:val="001F427D"/>
    <w:rsid w:val="001F44B6"/>
    <w:rsid w:val="001F4774"/>
    <w:rsid w:val="001F4838"/>
    <w:rsid w:val="001F4C9E"/>
    <w:rsid w:val="001F5160"/>
    <w:rsid w:val="001F5546"/>
    <w:rsid w:val="001F55AC"/>
    <w:rsid w:val="001F5EE9"/>
    <w:rsid w:val="001F6BA3"/>
    <w:rsid w:val="001F76CA"/>
    <w:rsid w:val="001F78A7"/>
    <w:rsid w:val="001F7EF1"/>
    <w:rsid w:val="00201451"/>
    <w:rsid w:val="00201A58"/>
    <w:rsid w:val="002023CB"/>
    <w:rsid w:val="00202539"/>
    <w:rsid w:val="002027C9"/>
    <w:rsid w:val="00202954"/>
    <w:rsid w:val="002033E9"/>
    <w:rsid w:val="0020365F"/>
    <w:rsid w:val="00203F80"/>
    <w:rsid w:val="00204076"/>
    <w:rsid w:val="002059A7"/>
    <w:rsid w:val="00206061"/>
    <w:rsid w:val="002060CD"/>
    <w:rsid w:val="002062CB"/>
    <w:rsid w:val="002067EE"/>
    <w:rsid w:val="00206CD1"/>
    <w:rsid w:val="00207964"/>
    <w:rsid w:val="0021011E"/>
    <w:rsid w:val="002128A2"/>
    <w:rsid w:val="00213698"/>
    <w:rsid w:val="002146EC"/>
    <w:rsid w:val="00214ACD"/>
    <w:rsid w:val="00214D8B"/>
    <w:rsid w:val="002155E7"/>
    <w:rsid w:val="002162F6"/>
    <w:rsid w:val="00216C5B"/>
    <w:rsid w:val="002170D2"/>
    <w:rsid w:val="002172D7"/>
    <w:rsid w:val="0021752B"/>
    <w:rsid w:val="00220865"/>
    <w:rsid w:val="002208AA"/>
    <w:rsid w:val="00221F72"/>
    <w:rsid w:val="002221B3"/>
    <w:rsid w:val="00222D17"/>
    <w:rsid w:val="0022376F"/>
    <w:rsid w:val="0022510A"/>
    <w:rsid w:val="002257B7"/>
    <w:rsid w:val="0022615C"/>
    <w:rsid w:val="00226E4E"/>
    <w:rsid w:val="002271D2"/>
    <w:rsid w:val="002274FF"/>
    <w:rsid w:val="002276BF"/>
    <w:rsid w:val="002279E9"/>
    <w:rsid w:val="0023015E"/>
    <w:rsid w:val="0023170F"/>
    <w:rsid w:val="00231936"/>
    <w:rsid w:val="00232391"/>
    <w:rsid w:val="0023277B"/>
    <w:rsid w:val="00232B8B"/>
    <w:rsid w:val="00233E3B"/>
    <w:rsid w:val="00234987"/>
    <w:rsid w:val="00235A17"/>
    <w:rsid w:val="0023610A"/>
    <w:rsid w:val="0023668F"/>
    <w:rsid w:val="00240CDC"/>
    <w:rsid w:val="0024172F"/>
    <w:rsid w:val="00242125"/>
    <w:rsid w:val="002432F3"/>
    <w:rsid w:val="0024435B"/>
    <w:rsid w:val="00245C0F"/>
    <w:rsid w:val="002464F8"/>
    <w:rsid w:val="002479F7"/>
    <w:rsid w:val="00247B0D"/>
    <w:rsid w:val="00250236"/>
    <w:rsid w:val="00250970"/>
    <w:rsid w:val="00250C9A"/>
    <w:rsid w:val="002511F9"/>
    <w:rsid w:val="00251232"/>
    <w:rsid w:val="002512A0"/>
    <w:rsid w:val="002515B3"/>
    <w:rsid w:val="00252E79"/>
    <w:rsid w:val="00253153"/>
    <w:rsid w:val="00253A16"/>
    <w:rsid w:val="0025429B"/>
    <w:rsid w:val="00254539"/>
    <w:rsid w:val="002545BB"/>
    <w:rsid w:val="00257C26"/>
    <w:rsid w:val="002605B5"/>
    <w:rsid w:val="00260D36"/>
    <w:rsid w:val="00261095"/>
    <w:rsid w:val="00262C39"/>
    <w:rsid w:val="0026304A"/>
    <w:rsid w:val="0026350D"/>
    <w:rsid w:val="0026357E"/>
    <w:rsid w:val="00263AE3"/>
    <w:rsid w:val="00263F62"/>
    <w:rsid w:val="002640F9"/>
    <w:rsid w:val="0026498A"/>
    <w:rsid w:val="00264DDA"/>
    <w:rsid w:val="0026507C"/>
    <w:rsid w:val="0026542E"/>
    <w:rsid w:val="002655A0"/>
    <w:rsid w:val="0026640C"/>
    <w:rsid w:val="00266515"/>
    <w:rsid w:val="002668D9"/>
    <w:rsid w:val="00266B05"/>
    <w:rsid w:val="00266C06"/>
    <w:rsid w:val="00266EE8"/>
    <w:rsid w:val="00267C4D"/>
    <w:rsid w:val="00270008"/>
    <w:rsid w:val="002715B3"/>
    <w:rsid w:val="0027198E"/>
    <w:rsid w:val="0027241C"/>
    <w:rsid w:val="00272849"/>
    <w:rsid w:val="00272A6E"/>
    <w:rsid w:val="0027315F"/>
    <w:rsid w:val="00273FC4"/>
    <w:rsid w:val="00275845"/>
    <w:rsid w:val="00276FEC"/>
    <w:rsid w:val="002771EF"/>
    <w:rsid w:val="00277823"/>
    <w:rsid w:val="00277E96"/>
    <w:rsid w:val="002817B3"/>
    <w:rsid w:val="002819FC"/>
    <w:rsid w:val="00282296"/>
    <w:rsid w:val="002825B1"/>
    <w:rsid w:val="00282832"/>
    <w:rsid w:val="00283031"/>
    <w:rsid w:val="00283281"/>
    <w:rsid w:val="00285088"/>
    <w:rsid w:val="00285810"/>
    <w:rsid w:val="00285B72"/>
    <w:rsid w:val="00286258"/>
    <w:rsid w:val="0028742B"/>
    <w:rsid w:val="00291785"/>
    <w:rsid w:val="00291838"/>
    <w:rsid w:val="00292130"/>
    <w:rsid w:val="0029245D"/>
    <w:rsid w:val="00292FBB"/>
    <w:rsid w:val="002935E8"/>
    <w:rsid w:val="00293F65"/>
    <w:rsid w:val="002944DB"/>
    <w:rsid w:val="00294603"/>
    <w:rsid w:val="002953CA"/>
    <w:rsid w:val="0029663B"/>
    <w:rsid w:val="00296C10"/>
    <w:rsid w:val="0029754E"/>
    <w:rsid w:val="00297647"/>
    <w:rsid w:val="00297808"/>
    <w:rsid w:val="002A3BC5"/>
    <w:rsid w:val="002A416B"/>
    <w:rsid w:val="002A45A3"/>
    <w:rsid w:val="002A48E2"/>
    <w:rsid w:val="002A52AD"/>
    <w:rsid w:val="002A55A7"/>
    <w:rsid w:val="002A5A5A"/>
    <w:rsid w:val="002A6ED3"/>
    <w:rsid w:val="002A7E93"/>
    <w:rsid w:val="002B123F"/>
    <w:rsid w:val="002B12AA"/>
    <w:rsid w:val="002B1413"/>
    <w:rsid w:val="002B284B"/>
    <w:rsid w:val="002B3430"/>
    <w:rsid w:val="002B361F"/>
    <w:rsid w:val="002B3ACE"/>
    <w:rsid w:val="002B48C5"/>
    <w:rsid w:val="002B4B0E"/>
    <w:rsid w:val="002B570A"/>
    <w:rsid w:val="002B577B"/>
    <w:rsid w:val="002B5AE6"/>
    <w:rsid w:val="002B62B1"/>
    <w:rsid w:val="002B62E8"/>
    <w:rsid w:val="002B6305"/>
    <w:rsid w:val="002B6781"/>
    <w:rsid w:val="002B70A2"/>
    <w:rsid w:val="002C0544"/>
    <w:rsid w:val="002C0E4A"/>
    <w:rsid w:val="002C1D6E"/>
    <w:rsid w:val="002C249C"/>
    <w:rsid w:val="002C298B"/>
    <w:rsid w:val="002C2FC7"/>
    <w:rsid w:val="002C3474"/>
    <w:rsid w:val="002C47C5"/>
    <w:rsid w:val="002C5852"/>
    <w:rsid w:val="002C5C25"/>
    <w:rsid w:val="002C6649"/>
    <w:rsid w:val="002C6A6A"/>
    <w:rsid w:val="002C6F28"/>
    <w:rsid w:val="002C7934"/>
    <w:rsid w:val="002C79D3"/>
    <w:rsid w:val="002C7C98"/>
    <w:rsid w:val="002D0606"/>
    <w:rsid w:val="002D069E"/>
    <w:rsid w:val="002D0D63"/>
    <w:rsid w:val="002D11C9"/>
    <w:rsid w:val="002D1580"/>
    <w:rsid w:val="002D1F39"/>
    <w:rsid w:val="002D221F"/>
    <w:rsid w:val="002D36D9"/>
    <w:rsid w:val="002D3F03"/>
    <w:rsid w:val="002D4C25"/>
    <w:rsid w:val="002D4F95"/>
    <w:rsid w:val="002D510B"/>
    <w:rsid w:val="002D6978"/>
    <w:rsid w:val="002D7439"/>
    <w:rsid w:val="002E0822"/>
    <w:rsid w:val="002E09C4"/>
    <w:rsid w:val="002E149E"/>
    <w:rsid w:val="002E1D22"/>
    <w:rsid w:val="002E2679"/>
    <w:rsid w:val="002E2872"/>
    <w:rsid w:val="002E2B9B"/>
    <w:rsid w:val="002E2F64"/>
    <w:rsid w:val="002E3452"/>
    <w:rsid w:val="002E44C8"/>
    <w:rsid w:val="002E46B6"/>
    <w:rsid w:val="002E59F5"/>
    <w:rsid w:val="002E5E44"/>
    <w:rsid w:val="002E61D1"/>
    <w:rsid w:val="002E6DD0"/>
    <w:rsid w:val="002E73A6"/>
    <w:rsid w:val="002E7A70"/>
    <w:rsid w:val="002E7B0F"/>
    <w:rsid w:val="002E7E25"/>
    <w:rsid w:val="002F05BF"/>
    <w:rsid w:val="002F06F2"/>
    <w:rsid w:val="002F1CC3"/>
    <w:rsid w:val="002F2CA9"/>
    <w:rsid w:val="002F3E41"/>
    <w:rsid w:val="002F3F30"/>
    <w:rsid w:val="002F46AC"/>
    <w:rsid w:val="002F4972"/>
    <w:rsid w:val="002F5782"/>
    <w:rsid w:val="002F60F0"/>
    <w:rsid w:val="00301CD7"/>
    <w:rsid w:val="00301CD9"/>
    <w:rsid w:val="0030207D"/>
    <w:rsid w:val="0030216A"/>
    <w:rsid w:val="003023C8"/>
    <w:rsid w:val="00302995"/>
    <w:rsid w:val="003032A3"/>
    <w:rsid w:val="00303386"/>
    <w:rsid w:val="00303A5A"/>
    <w:rsid w:val="00303E97"/>
    <w:rsid w:val="0030409D"/>
    <w:rsid w:val="003048B3"/>
    <w:rsid w:val="00305511"/>
    <w:rsid w:val="00305F71"/>
    <w:rsid w:val="00306872"/>
    <w:rsid w:val="0030758F"/>
    <w:rsid w:val="00307ED9"/>
    <w:rsid w:val="00310582"/>
    <w:rsid w:val="00311C80"/>
    <w:rsid w:val="003120F5"/>
    <w:rsid w:val="00312868"/>
    <w:rsid w:val="00313B19"/>
    <w:rsid w:val="00313E55"/>
    <w:rsid w:val="00313F3F"/>
    <w:rsid w:val="003140C3"/>
    <w:rsid w:val="00314224"/>
    <w:rsid w:val="00314458"/>
    <w:rsid w:val="00314611"/>
    <w:rsid w:val="003146EB"/>
    <w:rsid w:val="00314A13"/>
    <w:rsid w:val="00314AB0"/>
    <w:rsid w:val="00315248"/>
    <w:rsid w:val="0031582B"/>
    <w:rsid w:val="00315CCF"/>
    <w:rsid w:val="00316231"/>
    <w:rsid w:val="00316768"/>
    <w:rsid w:val="00316B50"/>
    <w:rsid w:val="00316E4A"/>
    <w:rsid w:val="003175D6"/>
    <w:rsid w:val="00317892"/>
    <w:rsid w:val="00317A0D"/>
    <w:rsid w:val="003205EC"/>
    <w:rsid w:val="0032122D"/>
    <w:rsid w:val="00321A04"/>
    <w:rsid w:val="00321A79"/>
    <w:rsid w:val="00321C4D"/>
    <w:rsid w:val="00321C5B"/>
    <w:rsid w:val="00321DA9"/>
    <w:rsid w:val="00321FAB"/>
    <w:rsid w:val="003222B1"/>
    <w:rsid w:val="00322A3A"/>
    <w:rsid w:val="003231F8"/>
    <w:rsid w:val="00323476"/>
    <w:rsid w:val="00324F67"/>
    <w:rsid w:val="0032510D"/>
    <w:rsid w:val="003251BC"/>
    <w:rsid w:val="003266AD"/>
    <w:rsid w:val="003269B1"/>
    <w:rsid w:val="003275B9"/>
    <w:rsid w:val="003277E9"/>
    <w:rsid w:val="0032792E"/>
    <w:rsid w:val="00330155"/>
    <w:rsid w:val="0033035A"/>
    <w:rsid w:val="00330E0E"/>
    <w:rsid w:val="0033106C"/>
    <w:rsid w:val="003314B5"/>
    <w:rsid w:val="00331A17"/>
    <w:rsid w:val="003321DC"/>
    <w:rsid w:val="0033249A"/>
    <w:rsid w:val="0033275D"/>
    <w:rsid w:val="003329BF"/>
    <w:rsid w:val="00332CFA"/>
    <w:rsid w:val="00332E39"/>
    <w:rsid w:val="00333D40"/>
    <w:rsid w:val="00334E24"/>
    <w:rsid w:val="003361C3"/>
    <w:rsid w:val="00336400"/>
    <w:rsid w:val="00336AB9"/>
    <w:rsid w:val="00337C76"/>
    <w:rsid w:val="00337DA4"/>
    <w:rsid w:val="00337ED5"/>
    <w:rsid w:val="003409D6"/>
    <w:rsid w:val="00340EDC"/>
    <w:rsid w:val="00341D08"/>
    <w:rsid w:val="0034266C"/>
    <w:rsid w:val="00342B8B"/>
    <w:rsid w:val="00343397"/>
    <w:rsid w:val="00343462"/>
    <w:rsid w:val="00344923"/>
    <w:rsid w:val="003450AB"/>
    <w:rsid w:val="003455A1"/>
    <w:rsid w:val="003455FA"/>
    <w:rsid w:val="00347A9C"/>
    <w:rsid w:val="00351179"/>
    <w:rsid w:val="003514A5"/>
    <w:rsid w:val="003514B0"/>
    <w:rsid w:val="003519C3"/>
    <w:rsid w:val="003522D9"/>
    <w:rsid w:val="00353915"/>
    <w:rsid w:val="0035395F"/>
    <w:rsid w:val="0035450E"/>
    <w:rsid w:val="00354DE1"/>
    <w:rsid w:val="00355703"/>
    <w:rsid w:val="0035641C"/>
    <w:rsid w:val="00356C1F"/>
    <w:rsid w:val="0035790B"/>
    <w:rsid w:val="0036033B"/>
    <w:rsid w:val="0036125C"/>
    <w:rsid w:val="003613A4"/>
    <w:rsid w:val="003614B1"/>
    <w:rsid w:val="003617A1"/>
    <w:rsid w:val="003617C8"/>
    <w:rsid w:val="0036385C"/>
    <w:rsid w:val="00363998"/>
    <w:rsid w:val="00363D7F"/>
    <w:rsid w:val="00363F5A"/>
    <w:rsid w:val="00363F9A"/>
    <w:rsid w:val="00364118"/>
    <w:rsid w:val="00364E95"/>
    <w:rsid w:val="003651CB"/>
    <w:rsid w:val="003655A0"/>
    <w:rsid w:val="0036651D"/>
    <w:rsid w:val="00366BF2"/>
    <w:rsid w:val="00367092"/>
    <w:rsid w:val="003670E2"/>
    <w:rsid w:val="00367F04"/>
    <w:rsid w:val="00370B1D"/>
    <w:rsid w:val="00370C16"/>
    <w:rsid w:val="003710A4"/>
    <w:rsid w:val="0037134F"/>
    <w:rsid w:val="00371617"/>
    <w:rsid w:val="003718C4"/>
    <w:rsid w:val="00371CE7"/>
    <w:rsid w:val="003726D2"/>
    <w:rsid w:val="0037283B"/>
    <w:rsid w:val="00372859"/>
    <w:rsid w:val="00372AAC"/>
    <w:rsid w:val="003731E8"/>
    <w:rsid w:val="00373996"/>
    <w:rsid w:val="00376C32"/>
    <w:rsid w:val="003779BB"/>
    <w:rsid w:val="00377B62"/>
    <w:rsid w:val="00380361"/>
    <w:rsid w:val="003811CF"/>
    <w:rsid w:val="00381565"/>
    <w:rsid w:val="00381B02"/>
    <w:rsid w:val="003828A1"/>
    <w:rsid w:val="003832E9"/>
    <w:rsid w:val="00383A60"/>
    <w:rsid w:val="003857E1"/>
    <w:rsid w:val="00385A6A"/>
    <w:rsid w:val="00385B12"/>
    <w:rsid w:val="0038658C"/>
    <w:rsid w:val="00386F0C"/>
    <w:rsid w:val="003871C9"/>
    <w:rsid w:val="0038754C"/>
    <w:rsid w:val="00387A11"/>
    <w:rsid w:val="00387C59"/>
    <w:rsid w:val="003916D8"/>
    <w:rsid w:val="00391F75"/>
    <w:rsid w:val="0039204C"/>
    <w:rsid w:val="00393C0B"/>
    <w:rsid w:val="003945BE"/>
    <w:rsid w:val="0039497E"/>
    <w:rsid w:val="00396134"/>
    <w:rsid w:val="0039637B"/>
    <w:rsid w:val="003974A1"/>
    <w:rsid w:val="00397AD7"/>
    <w:rsid w:val="003A02A2"/>
    <w:rsid w:val="003A0369"/>
    <w:rsid w:val="003A0E1B"/>
    <w:rsid w:val="003A132E"/>
    <w:rsid w:val="003A1B7A"/>
    <w:rsid w:val="003A2B6B"/>
    <w:rsid w:val="003A2E1C"/>
    <w:rsid w:val="003A2F2F"/>
    <w:rsid w:val="003A2F88"/>
    <w:rsid w:val="003A3120"/>
    <w:rsid w:val="003A3277"/>
    <w:rsid w:val="003A32CB"/>
    <w:rsid w:val="003A34D4"/>
    <w:rsid w:val="003A3857"/>
    <w:rsid w:val="003A416E"/>
    <w:rsid w:val="003A5A44"/>
    <w:rsid w:val="003A5A4D"/>
    <w:rsid w:val="003A5A58"/>
    <w:rsid w:val="003A5FFA"/>
    <w:rsid w:val="003A6441"/>
    <w:rsid w:val="003A6900"/>
    <w:rsid w:val="003B1354"/>
    <w:rsid w:val="003B3D02"/>
    <w:rsid w:val="003B49DA"/>
    <w:rsid w:val="003B4ED8"/>
    <w:rsid w:val="003B5059"/>
    <w:rsid w:val="003B5205"/>
    <w:rsid w:val="003B5EFE"/>
    <w:rsid w:val="003B6275"/>
    <w:rsid w:val="003B711B"/>
    <w:rsid w:val="003B7A1D"/>
    <w:rsid w:val="003C1357"/>
    <w:rsid w:val="003C1575"/>
    <w:rsid w:val="003C15F6"/>
    <w:rsid w:val="003C1764"/>
    <w:rsid w:val="003C2358"/>
    <w:rsid w:val="003C293C"/>
    <w:rsid w:val="003C2F17"/>
    <w:rsid w:val="003C3698"/>
    <w:rsid w:val="003C42B7"/>
    <w:rsid w:val="003C4415"/>
    <w:rsid w:val="003C49FF"/>
    <w:rsid w:val="003C4DEC"/>
    <w:rsid w:val="003C5A87"/>
    <w:rsid w:val="003C5A88"/>
    <w:rsid w:val="003C5EAF"/>
    <w:rsid w:val="003C6623"/>
    <w:rsid w:val="003C6F8A"/>
    <w:rsid w:val="003C722F"/>
    <w:rsid w:val="003C7911"/>
    <w:rsid w:val="003D0091"/>
    <w:rsid w:val="003D0282"/>
    <w:rsid w:val="003D0A5B"/>
    <w:rsid w:val="003D128E"/>
    <w:rsid w:val="003D23EA"/>
    <w:rsid w:val="003D289A"/>
    <w:rsid w:val="003D2D8A"/>
    <w:rsid w:val="003D31EE"/>
    <w:rsid w:val="003D3671"/>
    <w:rsid w:val="003D37E5"/>
    <w:rsid w:val="003D3BE2"/>
    <w:rsid w:val="003D3E0D"/>
    <w:rsid w:val="003D4139"/>
    <w:rsid w:val="003D421E"/>
    <w:rsid w:val="003D4E62"/>
    <w:rsid w:val="003D533F"/>
    <w:rsid w:val="003D582E"/>
    <w:rsid w:val="003D5844"/>
    <w:rsid w:val="003D62BF"/>
    <w:rsid w:val="003D6FE7"/>
    <w:rsid w:val="003D70DE"/>
    <w:rsid w:val="003D72E0"/>
    <w:rsid w:val="003E05B0"/>
    <w:rsid w:val="003E109F"/>
    <w:rsid w:val="003E1C18"/>
    <w:rsid w:val="003E1D5B"/>
    <w:rsid w:val="003E23ED"/>
    <w:rsid w:val="003E2A1B"/>
    <w:rsid w:val="003E2EBD"/>
    <w:rsid w:val="003E2ED6"/>
    <w:rsid w:val="003E376C"/>
    <w:rsid w:val="003E39F5"/>
    <w:rsid w:val="003E3E64"/>
    <w:rsid w:val="003E5195"/>
    <w:rsid w:val="003E5493"/>
    <w:rsid w:val="003E58DC"/>
    <w:rsid w:val="003E5BFC"/>
    <w:rsid w:val="003E5D20"/>
    <w:rsid w:val="003E5F75"/>
    <w:rsid w:val="003E7737"/>
    <w:rsid w:val="003F13EE"/>
    <w:rsid w:val="003F14E6"/>
    <w:rsid w:val="003F29BC"/>
    <w:rsid w:val="003F2CF1"/>
    <w:rsid w:val="003F2F53"/>
    <w:rsid w:val="003F305C"/>
    <w:rsid w:val="003F327B"/>
    <w:rsid w:val="003F3605"/>
    <w:rsid w:val="003F3FB9"/>
    <w:rsid w:val="003F422A"/>
    <w:rsid w:val="003F45AC"/>
    <w:rsid w:val="003F4A7D"/>
    <w:rsid w:val="003F56F2"/>
    <w:rsid w:val="003F5B76"/>
    <w:rsid w:val="003F5F93"/>
    <w:rsid w:val="003F6073"/>
    <w:rsid w:val="003F60B0"/>
    <w:rsid w:val="003F61C7"/>
    <w:rsid w:val="003F6233"/>
    <w:rsid w:val="003F636B"/>
    <w:rsid w:val="003F67C4"/>
    <w:rsid w:val="003F6898"/>
    <w:rsid w:val="003F7225"/>
    <w:rsid w:val="003F7344"/>
    <w:rsid w:val="003F7404"/>
    <w:rsid w:val="003F7A49"/>
    <w:rsid w:val="003F7FD3"/>
    <w:rsid w:val="0040082F"/>
    <w:rsid w:val="00400BCB"/>
    <w:rsid w:val="00401177"/>
    <w:rsid w:val="004011EC"/>
    <w:rsid w:val="004020F3"/>
    <w:rsid w:val="00402FF3"/>
    <w:rsid w:val="0040312C"/>
    <w:rsid w:val="00403933"/>
    <w:rsid w:val="00403DCF"/>
    <w:rsid w:val="004046B6"/>
    <w:rsid w:val="0040594B"/>
    <w:rsid w:val="004060C1"/>
    <w:rsid w:val="004064C5"/>
    <w:rsid w:val="00406E77"/>
    <w:rsid w:val="00406EA8"/>
    <w:rsid w:val="00407739"/>
    <w:rsid w:val="00410048"/>
    <w:rsid w:val="0041019B"/>
    <w:rsid w:val="0041088F"/>
    <w:rsid w:val="00411CAF"/>
    <w:rsid w:val="00411D0E"/>
    <w:rsid w:val="00412208"/>
    <w:rsid w:val="00412345"/>
    <w:rsid w:val="00413BEE"/>
    <w:rsid w:val="004140FC"/>
    <w:rsid w:val="004144EE"/>
    <w:rsid w:val="004148E8"/>
    <w:rsid w:val="00414F1E"/>
    <w:rsid w:val="00415D8A"/>
    <w:rsid w:val="004166A1"/>
    <w:rsid w:val="00416810"/>
    <w:rsid w:val="00420942"/>
    <w:rsid w:val="00420B7C"/>
    <w:rsid w:val="00420B82"/>
    <w:rsid w:val="00421DE7"/>
    <w:rsid w:val="0042278D"/>
    <w:rsid w:val="0042308A"/>
    <w:rsid w:val="004235A9"/>
    <w:rsid w:val="004240CD"/>
    <w:rsid w:val="0042425C"/>
    <w:rsid w:val="0042520E"/>
    <w:rsid w:val="00425231"/>
    <w:rsid w:val="004252B9"/>
    <w:rsid w:val="0042565A"/>
    <w:rsid w:val="00425BF3"/>
    <w:rsid w:val="00425DF3"/>
    <w:rsid w:val="00426040"/>
    <w:rsid w:val="0042652A"/>
    <w:rsid w:val="00426A28"/>
    <w:rsid w:val="00430202"/>
    <w:rsid w:val="00430653"/>
    <w:rsid w:val="00430BEB"/>
    <w:rsid w:val="00431D0D"/>
    <w:rsid w:val="00432EEF"/>
    <w:rsid w:val="004333C1"/>
    <w:rsid w:val="00433C01"/>
    <w:rsid w:val="00433E10"/>
    <w:rsid w:val="004353A8"/>
    <w:rsid w:val="004354FC"/>
    <w:rsid w:val="0043556F"/>
    <w:rsid w:val="004358D2"/>
    <w:rsid w:val="00436C9D"/>
    <w:rsid w:val="00436E03"/>
    <w:rsid w:val="00437E8E"/>
    <w:rsid w:val="00437EFF"/>
    <w:rsid w:val="00437F11"/>
    <w:rsid w:val="00437F9A"/>
    <w:rsid w:val="004407BB"/>
    <w:rsid w:val="00441005"/>
    <w:rsid w:val="00442272"/>
    <w:rsid w:val="004437BE"/>
    <w:rsid w:val="00443D87"/>
    <w:rsid w:val="00443DD6"/>
    <w:rsid w:val="004445E5"/>
    <w:rsid w:val="004448A4"/>
    <w:rsid w:val="00444ABB"/>
    <w:rsid w:val="00444C0D"/>
    <w:rsid w:val="00444CBE"/>
    <w:rsid w:val="00444FEC"/>
    <w:rsid w:val="0044507C"/>
    <w:rsid w:val="00445D0B"/>
    <w:rsid w:val="00446563"/>
    <w:rsid w:val="00447B56"/>
    <w:rsid w:val="00450052"/>
    <w:rsid w:val="00450B65"/>
    <w:rsid w:val="00451928"/>
    <w:rsid w:val="00451B07"/>
    <w:rsid w:val="004525DB"/>
    <w:rsid w:val="004527FD"/>
    <w:rsid w:val="0045321E"/>
    <w:rsid w:val="00453A74"/>
    <w:rsid w:val="00453A9A"/>
    <w:rsid w:val="00454754"/>
    <w:rsid w:val="00454DAF"/>
    <w:rsid w:val="004553AF"/>
    <w:rsid w:val="00456FC9"/>
    <w:rsid w:val="004576FA"/>
    <w:rsid w:val="004605E8"/>
    <w:rsid w:val="004615B2"/>
    <w:rsid w:val="0046254C"/>
    <w:rsid w:val="0046273A"/>
    <w:rsid w:val="00463A01"/>
    <w:rsid w:val="00464202"/>
    <w:rsid w:val="0046431D"/>
    <w:rsid w:val="004643AF"/>
    <w:rsid w:val="0046526D"/>
    <w:rsid w:val="00465870"/>
    <w:rsid w:val="00465FCE"/>
    <w:rsid w:val="004662F2"/>
    <w:rsid w:val="00466886"/>
    <w:rsid w:val="00466CD5"/>
    <w:rsid w:val="00467589"/>
    <w:rsid w:val="00467937"/>
    <w:rsid w:val="00470CDC"/>
    <w:rsid w:val="0047118C"/>
    <w:rsid w:val="00471367"/>
    <w:rsid w:val="00471625"/>
    <w:rsid w:val="00471B71"/>
    <w:rsid w:val="004726DC"/>
    <w:rsid w:val="00472A1B"/>
    <w:rsid w:val="00472EC8"/>
    <w:rsid w:val="00473492"/>
    <w:rsid w:val="0047388D"/>
    <w:rsid w:val="00473C4F"/>
    <w:rsid w:val="00473CCC"/>
    <w:rsid w:val="00474D9E"/>
    <w:rsid w:val="00474E36"/>
    <w:rsid w:val="00475221"/>
    <w:rsid w:val="004756D5"/>
    <w:rsid w:val="004766EC"/>
    <w:rsid w:val="00476779"/>
    <w:rsid w:val="0047695C"/>
    <w:rsid w:val="004769A5"/>
    <w:rsid w:val="00476E04"/>
    <w:rsid w:val="00477A8D"/>
    <w:rsid w:val="004805FC"/>
    <w:rsid w:val="0048065F"/>
    <w:rsid w:val="00480BF9"/>
    <w:rsid w:val="00481999"/>
    <w:rsid w:val="0048261A"/>
    <w:rsid w:val="00483410"/>
    <w:rsid w:val="00483A0B"/>
    <w:rsid w:val="00483FE0"/>
    <w:rsid w:val="00484976"/>
    <w:rsid w:val="00485024"/>
    <w:rsid w:val="004851F5"/>
    <w:rsid w:val="00485C1A"/>
    <w:rsid w:val="00486A2C"/>
    <w:rsid w:val="00486AA4"/>
    <w:rsid w:val="0048772D"/>
    <w:rsid w:val="00490BEF"/>
    <w:rsid w:val="00490D4C"/>
    <w:rsid w:val="00491196"/>
    <w:rsid w:val="0049167A"/>
    <w:rsid w:val="004928D9"/>
    <w:rsid w:val="00492955"/>
    <w:rsid w:val="00492D25"/>
    <w:rsid w:val="004960EC"/>
    <w:rsid w:val="0049788C"/>
    <w:rsid w:val="00497AB0"/>
    <w:rsid w:val="004A014B"/>
    <w:rsid w:val="004A05F4"/>
    <w:rsid w:val="004A0925"/>
    <w:rsid w:val="004A0C72"/>
    <w:rsid w:val="004A1FBB"/>
    <w:rsid w:val="004A236F"/>
    <w:rsid w:val="004A2922"/>
    <w:rsid w:val="004A2E9E"/>
    <w:rsid w:val="004A325F"/>
    <w:rsid w:val="004A3E29"/>
    <w:rsid w:val="004A4290"/>
    <w:rsid w:val="004A4740"/>
    <w:rsid w:val="004A57E8"/>
    <w:rsid w:val="004A5882"/>
    <w:rsid w:val="004A58C9"/>
    <w:rsid w:val="004A5988"/>
    <w:rsid w:val="004A60D2"/>
    <w:rsid w:val="004A6320"/>
    <w:rsid w:val="004A72DC"/>
    <w:rsid w:val="004A7453"/>
    <w:rsid w:val="004B0AC2"/>
    <w:rsid w:val="004B10AA"/>
    <w:rsid w:val="004B3919"/>
    <w:rsid w:val="004B4558"/>
    <w:rsid w:val="004B4BB5"/>
    <w:rsid w:val="004B4ED7"/>
    <w:rsid w:val="004B555E"/>
    <w:rsid w:val="004B58C6"/>
    <w:rsid w:val="004B5D63"/>
    <w:rsid w:val="004B725B"/>
    <w:rsid w:val="004B7321"/>
    <w:rsid w:val="004B7358"/>
    <w:rsid w:val="004B7705"/>
    <w:rsid w:val="004B7F50"/>
    <w:rsid w:val="004C128C"/>
    <w:rsid w:val="004C12A4"/>
    <w:rsid w:val="004C147B"/>
    <w:rsid w:val="004C3293"/>
    <w:rsid w:val="004C347B"/>
    <w:rsid w:val="004C4294"/>
    <w:rsid w:val="004C47C3"/>
    <w:rsid w:val="004C48F5"/>
    <w:rsid w:val="004C5843"/>
    <w:rsid w:val="004C58C7"/>
    <w:rsid w:val="004C5931"/>
    <w:rsid w:val="004C5EDC"/>
    <w:rsid w:val="004C68B6"/>
    <w:rsid w:val="004C68D1"/>
    <w:rsid w:val="004C6EF1"/>
    <w:rsid w:val="004C7935"/>
    <w:rsid w:val="004C7AC3"/>
    <w:rsid w:val="004D0823"/>
    <w:rsid w:val="004D225F"/>
    <w:rsid w:val="004D2379"/>
    <w:rsid w:val="004D2899"/>
    <w:rsid w:val="004D3220"/>
    <w:rsid w:val="004D4227"/>
    <w:rsid w:val="004D50B8"/>
    <w:rsid w:val="004D5442"/>
    <w:rsid w:val="004D5BCD"/>
    <w:rsid w:val="004D5C30"/>
    <w:rsid w:val="004D6B1D"/>
    <w:rsid w:val="004D7282"/>
    <w:rsid w:val="004D74DF"/>
    <w:rsid w:val="004D74E2"/>
    <w:rsid w:val="004E1455"/>
    <w:rsid w:val="004E2C7B"/>
    <w:rsid w:val="004E2D71"/>
    <w:rsid w:val="004E2ED7"/>
    <w:rsid w:val="004E35AB"/>
    <w:rsid w:val="004E4854"/>
    <w:rsid w:val="004E48A7"/>
    <w:rsid w:val="004E4A04"/>
    <w:rsid w:val="004E4C5B"/>
    <w:rsid w:val="004E5ACC"/>
    <w:rsid w:val="004E5F31"/>
    <w:rsid w:val="004E604D"/>
    <w:rsid w:val="004E6497"/>
    <w:rsid w:val="004E682C"/>
    <w:rsid w:val="004E75E3"/>
    <w:rsid w:val="004E7B89"/>
    <w:rsid w:val="004F064B"/>
    <w:rsid w:val="004F08E6"/>
    <w:rsid w:val="004F0B89"/>
    <w:rsid w:val="004F1B06"/>
    <w:rsid w:val="004F2203"/>
    <w:rsid w:val="004F2382"/>
    <w:rsid w:val="004F241B"/>
    <w:rsid w:val="004F268B"/>
    <w:rsid w:val="004F2DCF"/>
    <w:rsid w:val="004F3382"/>
    <w:rsid w:val="004F4367"/>
    <w:rsid w:val="004F4B64"/>
    <w:rsid w:val="004F5629"/>
    <w:rsid w:val="004F579E"/>
    <w:rsid w:val="004F57CA"/>
    <w:rsid w:val="004F5E52"/>
    <w:rsid w:val="004F5F27"/>
    <w:rsid w:val="004F6065"/>
    <w:rsid w:val="004F6BFE"/>
    <w:rsid w:val="004F7371"/>
    <w:rsid w:val="004F7941"/>
    <w:rsid w:val="00500E9E"/>
    <w:rsid w:val="00500EF8"/>
    <w:rsid w:val="0050195B"/>
    <w:rsid w:val="00501A90"/>
    <w:rsid w:val="00502543"/>
    <w:rsid w:val="0050266D"/>
    <w:rsid w:val="005029C8"/>
    <w:rsid w:val="00503A9D"/>
    <w:rsid w:val="0050406B"/>
    <w:rsid w:val="005050C9"/>
    <w:rsid w:val="00505B29"/>
    <w:rsid w:val="00505C0F"/>
    <w:rsid w:val="00505F62"/>
    <w:rsid w:val="0050618A"/>
    <w:rsid w:val="005063AB"/>
    <w:rsid w:val="005065A6"/>
    <w:rsid w:val="00506F37"/>
    <w:rsid w:val="00507A1C"/>
    <w:rsid w:val="00507BA4"/>
    <w:rsid w:val="00507C00"/>
    <w:rsid w:val="00510699"/>
    <w:rsid w:val="00510C19"/>
    <w:rsid w:val="00510DC0"/>
    <w:rsid w:val="005115A0"/>
    <w:rsid w:val="005117F0"/>
    <w:rsid w:val="00511E21"/>
    <w:rsid w:val="00511EF0"/>
    <w:rsid w:val="005122A0"/>
    <w:rsid w:val="00512D2E"/>
    <w:rsid w:val="005135B5"/>
    <w:rsid w:val="005141E3"/>
    <w:rsid w:val="005147F4"/>
    <w:rsid w:val="00515A0B"/>
    <w:rsid w:val="00515E8C"/>
    <w:rsid w:val="0051699D"/>
    <w:rsid w:val="00516BBC"/>
    <w:rsid w:val="0051724D"/>
    <w:rsid w:val="00517986"/>
    <w:rsid w:val="005179F6"/>
    <w:rsid w:val="00517D19"/>
    <w:rsid w:val="00517F12"/>
    <w:rsid w:val="00520533"/>
    <w:rsid w:val="00520BBC"/>
    <w:rsid w:val="005212B1"/>
    <w:rsid w:val="00521BF5"/>
    <w:rsid w:val="00522691"/>
    <w:rsid w:val="00522ACC"/>
    <w:rsid w:val="00523B4C"/>
    <w:rsid w:val="00525345"/>
    <w:rsid w:val="00525A21"/>
    <w:rsid w:val="00525BF5"/>
    <w:rsid w:val="00526103"/>
    <w:rsid w:val="0052632F"/>
    <w:rsid w:val="005264AC"/>
    <w:rsid w:val="00526818"/>
    <w:rsid w:val="00527052"/>
    <w:rsid w:val="005272C0"/>
    <w:rsid w:val="00527A29"/>
    <w:rsid w:val="00527D1C"/>
    <w:rsid w:val="00527DA3"/>
    <w:rsid w:val="00527F6D"/>
    <w:rsid w:val="00530EAE"/>
    <w:rsid w:val="0053131F"/>
    <w:rsid w:val="00531349"/>
    <w:rsid w:val="0053170D"/>
    <w:rsid w:val="00531ABE"/>
    <w:rsid w:val="00531C7E"/>
    <w:rsid w:val="00531F3E"/>
    <w:rsid w:val="005325CC"/>
    <w:rsid w:val="00532FD9"/>
    <w:rsid w:val="005330B9"/>
    <w:rsid w:val="00533583"/>
    <w:rsid w:val="00533CCC"/>
    <w:rsid w:val="00533D8E"/>
    <w:rsid w:val="00533FD2"/>
    <w:rsid w:val="0053487B"/>
    <w:rsid w:val="00534C0B"/>
    <w:rsid w:val="005354EC"/>
    <w:rsid w:val="00535F48"/>
    <w:rsid w:val="00536AB8"/>
    <w:rsid w:val="00536C38"/>
    <w:rsid w:val="00536CF3"/>
    <w:rsid w:val="00537697"/>
    <w:rsid w:val="0053776D"/>
    <w:rsid w:val="0054091D"/>
    <w:rsid w:val="00540984"/>
    <w:rsid w:val="00540E34"/>
    <w:rsid w:val="0054136D"/>
    <w:rsid w:val="0054218E"/>
    <w:rsid w:val="00542B42"/>
    <w:rsid w:val="00543ABF"/>
    <w:rsid w:val="0054447B"/>
    <w:rsid w:val="0054485A"/>
    <w:rsid w:val="00544BDB"/>
    <w:rsid w:val="00545279"/>
    <w:rsid w:val="00545E5D"/>
    <w:rsid w:val="0054650E"/>
    <w:rsid w:val="00546DA1"/>
    <w:rsid w:val="00546E2D"/>
    <w:rsid w:val="0055109F"/>
    <w:rsid w:val="00552A20"/>
    <w:rsid w:val="00552B8A"/>
    <w:rsid w:val="00552DFE"/>
    <w:rsid w:val="005532E7"/>
    <w:rsid w:val="00553D8A"/>
    <w:rsid w:val="00553F26"/>
    <w:rsid w:val="0055453F"/>
    <w:rsid w:val="00554A54"/>
    <w:rsid w:val="00554BC4"/>
    <w:rsid w:val="00555281"/>
    <w:rsid w:val="005554C7"/>
    <w:rsid w:val="00555621"/>
    <w:rsid w:val="00556482"/>
    <w:rsid w:val="005564E3"/>
    <w:rsid w:val="00556D2D"/>
    <w:rsid w:val="005570BC"/>
    <w:rsid w:val="00557473"/>
    <w:rsid w:val="005579FE"/>
    <w:rsid w:val="00557C33"/>
    <w:rsid w:val="005600BA"/>
    <w:rsid w:val="00560524"/>
    <w:rsid w:val="00561EF2"/>
    <w:rsid w:val="0056291E"/>
    <w:rsid w:val="00562BA2"/>
    <w:rsid w:val="00562D99"/>
    <w:rsid w:val="00562DF5"/>
    <w:rsid w:val="005635C3"/>
    <w:rsid w:val="0056389C"/>
    <w:rsid w:val="00563EDD"/>
    <w:rsid w:val="00563EE4"/>
    <w:rsid w:val="00564D9F"/>
    <w:rsid w:val="00564E48"/>
    <w:rsid w:val="005651A4"/>
    <w:rsid w:val="005656EC"/>
    <w:rsid w:val="00565765"/>
    <w:rsid w:val="00565BD0"/>
    <w:rsid w:val="005663CB"/>
    <w:rsid w:val="00566646"/>
    <w:rsid w:val="00566B7C"/>
    <w:rsid w:val="00567107"/>
    <w:rsid w:val="005672B6"/>
    <w:rsid w:val="0056731C"/>
    <w:rsid w:val="00567547"/>
    <w:rsid w:val="00570168"/>
    <w:rsid w:val="005728E9"/>
    <w:rsid w:val="00572991"/>
    <w:rsid w:val="00572E05"/>
    <w:rsid w:val="00573224"/>
    <w:rsid w:val="005735A9"/>
    <w:rsid w:val="00573B26"/>
    <w:rsid w:val="0057472B"/>
    <w:rsid w:val="005749DF"/>
    <w:rsid w:val="005753B3"/>
    <w:rsid w:val="005756B4"/>
    <w:rsid w:val="005757E7"/>
    <w:rsid w:val="005761AE"/>
    <w:rsid w:val="00576C38"/>
    <w:rsid w:val="005773A1"/>
    <w:rsid w:val="00577767"/>
    <w:rsid w:val="0058012C"/>
    <w:rsid w:val="0058016C"/>
    <w:rsid w:val="00580741"/>
    <w:rsid w:val="00580F97"/>
    <w:rsid w:val="0058433B"/>
    <w:rsid w:val="00584E03"/>
    <w:rsid w:val="0058627A"/>
    <w:rsid w:val="0058752B"/>
    <w:rsid w:val="00587725"/>
    <w:rsid w:val="00587AE0"/>
    <w:rsid w:val="00587D44"/>
    <w:rsid w:val="005906B4"/>
    <w:rsid w:val="00590F27"/>
    <w:rsid w:val="0059183C"/>
    <w:rsid w:val="00592C26"/>
    <w:rsid w:val="00592DED"/>
    <w:rsid w:val="0059469A"/>
    <w:rsid w:val="00594CF6"/>
    <w:rsid w:val="005953C5"/>
    <w:rsid w:val="00596082"/>
    <w:rsid w:val="0059642B"/>
    <w:rsid w:val="00596AD2"/>
    <w:rsid w:val="005979E0"/>
    <w:rsid w:val="00597F73"/>
    <w:rsid w:val="005A003E"/>
    <w:rsid w:val="005A06F6"/>
    <w:rsid w:val="005A0AFA"/>
    <w:rsid w:val="005A0B32"/>
    <w:rsid w:val="005A0B96"/>
    <w:rsid w:val="005A1668"/>
    <w:rsid w:val="005A1A11"/>
    <w:rsid w:val="005A2156"/>
    <w:rsid w:val="005A34B9"/>
    <w:rsid w:val="005A3719"/>
    <w:rsid w:val="005A43AF"/>
    <w:rsid w:val="005A462E"/>
    <w:rsid w:val="005A5D6E"/>
    <w:rsid w:val="005A75EF"/>
    <w:rsid w:val="005B0151"/>
    <w:rsid w:val="005B028C"/>
    <w:rsid w:val="005B039F"/>
    <w:rsid w:val="005B048A"/>
    <w:rsid w:val="005B0725"/>
    <w:rsid w:val="005B07D6"/>
    <w:rsid w:val="005B0BC8"/>
    <w:rsid w:val="005B1050"/>
    <w:rsid w:val="005B1964"/>
    <w:rsid w:val="005B284C"/>
    <w:rsid w:val="005B28C0"/>
    <w:rsid w:val="005B2BDF"/>
    <w:rsid w:val="005B2C8F"/>
    <w:rsid w:val="005B2E0E"/>
    <w:rsid w:val="005B2F69"/>
    <w:rsid w:val="005B302B"/>
    <w:rsid w:val="005B326E"/>
    <w:rsid w:val="005B337C"/>
    <w:rsid w:val="005B42CE"/>
    <w:rsid w:val="005B5B25"/>
    <w:rsid w:val="005B5BDA"/>
    <w:rsid w:val="005B61EC"/>
    <w:rsid w:val="005B64DB"/>
    <w:rsid w:val="005B6B40"/>
    <w:rsid w:val="005C026F"/>
    <w:rsid w:val="005C0CCD"/>
    <w:rsid w:val="005C0CF6"/>
    <w:rsid w:val="005C1B63"/>
    <w:rsid w:val="005C2775"/>
    <w:rsid w:val="005C37EB"/>
    <w:rsid w:val="005C424C"/>
    <w:rsid w:val="005C4252"/>
    <w:rsid w:val="005C49D7"/>
    <w:rsid w:val="005C5930"/>
    <w:rsid w:val="005C61CE"/>
    <w:rsid w:val="005C625E"/>
    <w:rsid w:val="005C7205"/>
    <w:rsid w:val="005C7FA7"/>
    <w:rsid w:val="005D09EB"/>
    <w:rsid w:val="005D13DA"/>
    <w:rsid w:val="005D1454"/>
    <w:rsid w:val="005D1602"/>
    <w:rsid w:val="005D1E54"/>
    <w:rsid w:val="005D2BB7"/>
    <w:rsid w:val="005D2EC3"/>
    <w:rsid w:val="005D2F9D"/>
    <w:rsid w:val="005D3C23"/>
    <w:rsid w:val="005D3CD9"/>
    <w:rsid w:val="005D4820"/>
    <w:rsid w:val="005D4921"/>
    <w:rsid w:val="005D4A2A"/>
    <w:rsid w:val="005D4A79"/>
    <w:rsid w:val="005D4C20"/>
    <w:rsid w:val="005D6071"/>
    <w:rsid w:val="005D60F9"/>
    <w:rsid w:val="005D6378"/>
    <w:rsid w:val="005D6464"/>
    <w:rsid w:val="005D654D"/>
    <w:rsid w:val="005D68A3"/>
    <w:rsid w:val="005D7189"/>
    <w:rsid w:val="005D7735"/>
    <w:rsid w:val="005D7969"/>
    <w:rsid w:val="005E0568"/>
    <w:rsid w:val="005E0FBA"/>
    <w:rsid w:val="005E11F8"/>
    <w:rsid w:val="005E16CC"/>
    <w:rsid w:val="005E16F8"/>
    <w:rsid w:val="005E2B70"/>
    <w:rsid w:val="005E391A"/>
    <w:rsid w:val="005E3969"/>
    <w:rsid w:val="005E3E97"/>
    <w:rsid w:val="005E44F4"/>
    <w:rsid w:val="005E4A1D"/>
    <w:rsid w:val="005E4F05"/>
    <w:rsid w:val="005E4FC0"/>
    <w:rsid w:val="005E5133"/>
    <w:rsid w:val="005E57D3"/>
    <w:rsid w:val="005E6010"/>
    <w:rsid w:val="005E6AEC"/>
    <w:rsid w:val="005E6DCE"/>
    <w:rsid w:val="005E7A8B"/>
    <w:rsid w:val="005F0A12"/>
    <w:rsid w:val="005F125A"/>
    <w:rsid w:val="005F1656"/>
    <w:rsid w:val="005F17C8"/>
    <w:rsid w:val="005F18BD"/>
    <w:rsid w:val="005F1AAC"/>
    <w:rsid w:val="005F207C"/>
    <w:rsid w:val="005F2439"/>
    <w:rsid w:val="005F2655"/>
    <w:rsid w:val="005F2704"/>
    <w:rsid w:val="005F2EBD"/>
    <w:rsid w:val="005F352B"/>
    <w:rsid w:val="005F422D"/>
    <w:rsid w:val="005F4EFA"/>
    <w:rsid w:val="005F4F15"/>
    <w:rsid w:val="005F5F50"/>
    <w:rsid w:val="005F68EB"/>
    <w:rsid w:val="005F6D73"/>
    <w:rsid w:val="005F7B4A"/>
    <w:rsid w:val="00600131"/>
    <w:rsid w:val="00600396"/>
    <w:rsid w:val="006004E5"/>
    <w:rsid w:val="00600743"/>
    <w:rsid w:val="00600DAE"/>
    <w:rsid w:val="00600DE7"/>
    <w:rsid w:val="006016A3"/>
    <w:rsid w:val="006018FF"/>
    <w:rsid w:val="00602A04"/>
    <w:rsid w:val="00603168"/>
    <w:rsid w:val="0060382C"/>
    <w:rsid w:val="00603DB0"/>
    <w:rsid w:val="006040C1"/>
    <w:rsid w:val="00604C19"/>
    <w:rsid w:val="00604C4A"/>
    <w:rsid w:val="00604D9F"/>
    <w:rsid w:val="00604E39"/>
    <w:rsid w:val="0060560E"/>
    <w:rsid w:val="006061E5"/>
    <w:rsid w:val="0060656C"/>
    <w:rsid w:val="00607A47"/>
    <w:rsid w:val="00607DED"/>
    <w:rsid w:val="006110A7"/>
    <w:rsid w:val="0061196E"/>
    <w:rsid w:val="00611E3C"/>
    <w:rsid w:val="00612B01"/>
    <w:rsid w:val="0061327B"/>
    <w:rsid w:val="0061408E"/>
    <w:rsid w:val="0061433F"/>
    <w:rsid w:val="006146C8"/>
    <w:rsid w:val="00614894"/>
    <w:rsid w:val="00614C66"/>
    <w:rsid w:val="00615C0A"/>
    <w:rsid w:val="00616558"/>
    <w:rsid w:val="00616A42"/>
    <w:rsid w:val="00616AA6"/>
    <w:rsid w:val="00617D71"/>
    <w:rsid w:val="00617F7D"/>
    <w:rsid w:val="00620A0E"/>
    <w:rsid w:val="00620B80"/>
    <w:rsid w:val="00621951"/>
    <w:rsid w:val="00621BC7"/>
    <w:rsid w:val="00621D39"/>
    <w:rsid w:val="00621D7F"/>
    <w:rsid w:val="006222C4"/>
    <w:rsid w:val="00622C3A"/>
    <w:rsid w:val="00622D88"/>
    <w:rsid w:val="006231C7"/>
    <w:rsid w:val="00623ED9"/>
    <w:rsid w:val="0062490C"/>
    <w:rsid w:val="006249F4"/>
    <w:rsid w:val="00624B29"/>
    <w:rsid w:val="00624CE6"/>
    <w:rsid w:val="00624E64"/>
    <w:rsid w:val="00625185"/>
    <w:rsid w:val="0062571E"/>
    <w:rsid w:val="00625922"/>
    <w:rsid w:val="00625DFF"/>
    <w:rsid w:val="006260B6"/>
    <w:rsid w:val="00626335"/>
    <w:rsid w:val="006306F2"/>
    <w:rsid w:val="00630F2B"/>
    <w:rsid w:val="0063329A"/>
    <w:rsid w:val="00633BCE"/>
    <w:rsid w:val="0063441B"/>
    <w:rsid w:val="006344E1"/>
    <w:rsid w:val="0063602D"/>
    <w:rsid w:val="006362BF"/>
    <w:rsid w:val="00636422"/>
    <w:rsid w:val="00636885"/>
    <w:rsid w:val="00636FE3"/>
    <w:rsid w:val="00637134"/>
    <w:rsid w:val="00637C11"/>
    <w:rsid w:val="0064102A"/>
    <w:rsid w:val="00641752"/>
    <w:rsid w:val="00641E84"/>
    <w:rsid w:val="006425AB"/>
    <w:rsid w:val="0064264E"/>
    <w:rsid w:val="00642F20"/>
    <w:rsid w:val="0064434E"/>
    <w:rsid w:val="00644AC6"/>
    <w:rsid w:val="00644E6A"/>
    <w:rsid w:val="00645640"/>
    <w:rsid w:val="00645A40"/>
    <w:rsid w:val="00646023"/>
    <w:rsid w:val="0064623D"/>
    <w:rsid w:val="0064651C"/>
    <w:rsid w:val="00647D5A"/>
    <w:rsid w:val="00650682"/>
    <w:rsid w:val="00650F0C"/>
    <w:rsid w:val="00651376"/>
    <w:rsid w:val="00651996"/>
    <w:rsid w:val="00652AD9"/>
    <w:rsid w:val="00653F66"/>
    <w:rsid w:val="0065479C"/>
    <w:rsid w:val="00654DE4"/>
    <w:rsid w:val="006550ED"/>
    <w:rsid w:val="006555C6"/>
    <w:rsid w:val="00655CE3"/>
    <w:rsid w:val="00655E06"/>
    <w:rsid w:val="006561DD"/>
    <w:rsid w:val="0065680F"/>
    <w:rsid w:val="006572A3"/>
    <w:rsid w:val="00657921"/>
    <w:rsid w:val="00657D7E"/>
    <w:rsid w:val="00663346"/>
    <w:rsid w:val="006635EC"/>
    <w:rsid w:val="00663B5C"/>
    <w:rsid w:val="006649F0"/>
    <w:rsid w:val="00664E3E"/>
    <w:rsid w:val="006651AC"/>
    <w:rsid w:val="0066527B"/>
    <w:rsid w:val="006654A1"/>
    <w:rsid w:val="00665A5D"/>
    <w:rsid w:val="00666293"/>
    <w:rsid w:val="006662BD"/>
    <w:rsid w:val="00666320"/>
    <w:rsid w:val="006665AE"/>
    <w:rsid w:val="00666A4E"/>
    <w:rsid w:val="00666EFE"/>
    <w:rsid w:val="00666F7B"/>
    <w:rsid w:val="00666FF6"/>
    <w:rsid w:val="00667894"/>
    <w:rsid w:val="0067034A"/>
    <w:rsid w:val="00671085"/>
    <w:rsid w:val="006712CB"/>
    <w:rsid w:val="006718C6"/>
    <w:rsid w:val="0067225C"/>
    <w:rsid w:val="00672593"/>
    <w:rsid w:val="00672DA4"/>
    <w:rsid w:val="00672EAA"/>
    <w:rsid w:val="00673BE5"/>
    <w:rsid w:val="00673F9A"/>
    <w:rsid w:val="00674330"/>
    <w:rsid w:val="00674719"/>
    <w:rsid w:val="00674F75"/>
    <w:rsid w:val="00675227"/>
    <w:rsid w:val="00675C70"/>
    <w:rsid w:val="00675E16"/>
    <w:rsid w:val="00675F83"/>
    <w:rsid w:val="0067600A"/>
    <w:rsid w:val="006766FA"/>
    <w:rsid w:val="00676984"/>
    <w:rsid w:val="00676AFD"/>
    <w:rsid w:val="0067789F"/>
    <w:rsid w:val="00677AAE"/>
    <w:rsid w:val="00680758"/>
    <w:rsid w:val="0068116F"/>
    <w:rsid w:val="006812E3"/>
    <w:rsid w:val="00681317"/>
    <w:rsid w:val="00681510"/>
    <w:rsid w:val="00682063"/>
    <w:rsid w:val="00682360"/>
    <w:rsid w:val="006829BB"/>
    <w:rsid w:val="0068310A"/>
    <w:rsid w:val="00683F55"/>
    <w:rsid w:val="006846EA"/>
    <w:rsid w:val="00685AB6"/>
    <w:rsid w:val="006862D1"/>
    <w:rsid w:val="006862E9"/>
    <w:rsid w:val="006863BA"/>
    <w:rsid w:val="006864DD"/>
    <w:rsid w:val="00686E8A"/>
    <w:rsid w:val="00687161"/>
    <w:rsid w:val="00687531"/>
    <w:rsid w:val="0068779D"/>
    <w:rsid w:val="006878A0"/>
    <w:rsid w:val="0069028C"/>
    <w:rsid w:val="00690885"/>
    <w:rsid w:val="00690990"/>
    <w:rsid w:val="006920F2"/>
    <w:rsid w:val="00692209"/>
    <w:rsid w:val="00692252"/>
    <w:rsid w:val="006927EA"/>
    <w:rsid w:val="00692F13"/>
    <w:rsid w:val="0069343F"/>
    <w:rsid w:val="006934CD"/>
    <w:rsid w:val="00693517"/>
    <w:rsid w:val="006938E9"/>
    <w:rsid w:val="0069425A"/>
    <w:rsid w:val="0069428E"/>
    <w:rsid w:val="00694B6A"/>
    <w:rsid w:val="00694F96"/>
    <w:rsid w:val="00695989"/>
    <w:rsid w:val="00695AC5"/>
    <w:rsid w:val="00695B1B"/>
    <w:rsid w:val="006962B5"/>
    <w:rsid w:val="006970D4"/>
    <w:rsid w:val="006971D3"/>
    <w:rsid w:val="00697389"/>
    <w:rsid w:val="006A0A30"/>
    <w:rsid w:val="006A0F7D"/>
    <w:rsid w:val="006A10AF"/>
    <w:rsid w:val="006A1408"/>
    <w:rsid w:val="006A30CB"/>
    <w:rsid w:val="006A4C14"/>
    <w:rsid w:val="006A5C36"/>
    <w:rsid w:val="006A5EF5"/>
    <w:rsid w:val="006A6726"/>
    <w:rsid w:val="006A6D09"/>
    <w:rsid w:val="006A7154"/>
    <w:rsid w:val="006B0558"/>
    <w:rsid w:val="006B05A0"/>
    <w:rsid w:val="006B0FEB"/>
    <w:rsid w:val="006B1737"/>
    <w:rsid w:val="006B277E"/>
    <w:rsid w:val="006B4348"/>
    <w:rsid w:val="006B4427"/>
    <w:rsid w:val="006B4B10"/>
    <w:rsid w:val="006B5DF7"/>
    <w:rsid w:val="006B5F08"/>
    <w:rsid w:val="006B6638"/>
    <w:rsid w:val="006B6B0D"/>
    <w:rsid w:val="006B6C47"/>
    <w:rsid w:val="006B7AAF"/>
    <w:rsid w:val="006C019F"/>
    <w:rsid w:val="006C079D"/>
    <w:rsid w:val="006C0BD2"/>
    <w:rsid w:val="006C0C23"/>
    <w:rsid w:val="006C0D55"/>
    <w:rsid w:val="006C141A"/>
    <w:rsid w:val="006C18AA"/>
    <w:rsid w:val="006C1D99"/>
    <w:rsid w:val="006C1DAD"/>
    <w:rsid w:val="006C22CD"/>
    <w:rsid w:val="006C2D74"/>
    <w:rsid w:val="006C2F3E"/>
    <w:rsid w:val="006C32B9"/>
    <w:rsid w:val="006C3330"/>
    <w:rsid w:val="006C3FBB"/>
    <w:rsid w:val="006C3FFB"/>
    <w:rsid w:val="006C4685"/>
    <w:rsid w:val="006C5179"/>
    <w:rsid w:val="006C5852"/>
    <w:rsid w:val="006C6555"/>
    <w:rsid w:val="006C6825"/>
    <w:rsid w:val="006C752D"/>
    <w:rsid w:val="006C78E7"/>
    <w:rsid w:val="006C7E08"/>
    <w:rsid w:val="006D07DA"/>
    <w:rsid w:val="006D097E"/>
    <w:rsid w:val="006D2180"/>
    <w:rsid w:val="006D22CC"/>
    <w:rsid w:val="006D294F"/>
    <w:rsid w:val="006D32D1"/>
    <w:rsid w:val="006D49BC"/>
    <w:rsid w:val="006D57F4"/>
    <w:rsid w:val="006D6056"/>
    <w:rsid w:val="006D66F8"/>
    <w:rsid w:val="006D6B13"/>
    <w:rsid w:val="006D7117"/>
    <w:rsid w:val="006D7B2E"/>
    <w:rsid w:val="006D7C87"/>
    <w:rsid w:val="006E1017"/>
    <w:rsid w:val="006E2851"/>
    <w:rsid w:val="006E4182"/>
    <w:rsid w:val="006E52BA"/>
    <w:rsid w:val="006E5364"/>
    <w:rsid w:val="006E5448"/>
    <w:rsid w:val="006E59EC"/>
    <w:rsid w:val="006E7306"/>
    <w:rsid w:val="006E7312"/>
    <w:rsid w:val="006E768C"/>
    <w:rsid w:val="006E794D"/>
    <w:rsid w:val="006E7F86"/>
    <w:rsid w:val="006F0DA6"/>
    <w:rsid w:val="006F0FF0"/>
    <w:rsid w:val="006F177B"/>
    <w:rsid w:val="006F1A6C"/>
    <w:rsid w:val="006F1C85"/>
    <w:rsid w:val="006F31B5"/>
    <w:rsid w:val="006F328D"/>
    <w:rsid w:val="006F3970"/>
    <w:rsid w:val="006F48FB"/>
    <w:rsid w:val="006F4D46"/>
    <w:rsid w:val="006F4F87"/>
    <w:rsid w:val="006F55F2"/>
    <w:rsid w:val="006F5F37"/>
    <w:rsid w:val="006F5F62"/>
    <w:rsid w:val="006F6342"/>
    <w:rsid w:val="006F63B9"/>
    <w:rsid w:val="006F64B1"/>
    <w:rsid w:val="006F6BE7"/>
    <w:rsid w:val="006F708F"/>
    <w:rsid w:val="006F7416"/>
    <w:rsid w:val="006F78FE"/>
    <w:rsid w:val="00700889"/>
    <w:rsid w:val="007010BE"/>
    <w:rsid w:val="007011B8"/>
    <w:rsid w:val="007015A9"/>
    <w:rsid w:val="007015CC"/>
    <w:rsid w:val="00701827"/>
    <w:rsid w:val="00701E9A"/>
    <w:rsid w:val="00701EF1"/>
    <w:rsid w:val="007028A4"/>
    <w:rsid w:val="007044E5"/>
    <w:rsid w:val="00704CBB"/>
    <w:rsid w:val="00704D13"/>
    <w:rsid w:val="00706560"/>
    <w:rsid w:val="007070E7"/>
    <w:rsid w:val="00707932"/>
    <w:rsid w:val="00707EDD"/>
    <w:rsid w:val="00711085"/>
    <w:rsid w:val="00711664"/>
    <w:rsid w:val="00711F82"/>
    <w:rsid w:val="00712117"/>
    <w:rsid w:val="00712297"/>
    <w:rsid w:val="00712785"/>
    <w:rsid w:val="00712858"/>
    <w:rsid w:val="00712AD0"/>
    <w:rsid w:val="007141FB"/>
    <w:rsid w:val="0071471D"/>
    <w:rsid w:val="0071509D"/>
    <w:rsid w:val="00715187"/>
    <w:rsid w:val="0071607B"/>
    <w:rsid w:val="0071619E"/>
    <w:rsid w:val="00716BC8"/>
    <w:rsid w:val="00717CD0"/>
    <w:rsid w:val="00720023"/>
    <w:rsid w:val="007203AF"/>
    <w:rsid w:val="007205D1"/>
    <w:rsid w:val="007208E4"/>
    <w:rsid w:val="00720BD7"/>
    <w:rsid w:val="0072120A"/>
    <w:rsid w:val="007216C0"/>
    <w:rsid w:val="00721BC1"/>
    <w:rsid w:val="00721D68"/>
    <w:rsid w:val="00721D7C"/>
    <w:rsid w:val="00722653"/>
    <w:rsid w:val="007228C7"/>
    <w:rsid w:val="007231BF"/>
    <w:rsid w:val="00723846"/>
    <w:rsid w:val="00723EF1"/>
    <w:rsid w:val="00724AB8"/>
    <w:rsid w:val="00724DD2"/>
    <w:rsid w:val="007251D3"/>
    <w:rsid w:val="007252C1"/>
    <w:rsid w:val="007255B0"/>
    <w:rsid w:val="00726EB9"/>
    <w:rsid w:val="00727035"/>
    <w:rsid w:val="00727A8F"/>
    <w:rsid w:val="00727BB4"/>
    <w:rsid w:val="00727D2B"/>
    <w:rsid w:val="0073200B"/>
    <w:rsid w:val="00732329"/>
    <w:rsid w:val="007328DE"/>
    <w:rsid w:val="00732B28"/>
    <w:rsid w:val="00734691"/>
    <w:rsid w:val="00735A64"/>
    <w:rsid w:val="00735EF0"/>
    <w:rsid w:val="00737CDF"/>
    <w:rsid w:val="0074012F"/>
    <w:rsid w:val="00741038"/>
    <w:rsid w:val="00741E3D"/>
    <w:rsid w:val="00742208"/>
    <w:rsid w:val="0074267F"/>
    <w:rsid w:val="00743970"/>
    <w:rsid w:val="00744ED6"/>
    <w:rsid w:val="00745720"/>
    <w:rsid w:val="00745A8A"/>
    <w:rsid w:val="00746167"/>
    <w:rsid w:val="007465C4"/>
    <w:rsid w:val="0074667C"/>
    <w:rsid w:val="00746C3E"/>
    <w:rsid w:val="00746DC8"/>
    <w:rsid w:val="00746DD9"/>
    <w:rsid w:val="00747427"/>
    <w:rsid w:val="007500DC"/>
    <w:rsid w:val="00750734"/>
    <w:rsid w:val="00750D4E"/>
    <w:rsid w:val="00751B9A"/>
    <w:rsid w:val="007523C0"/>
    <w:rsid w:val="00752EEB"/>
    <w:rsid w:val="00754F50"/>
    <w:rsid w:val="007550E5"/>
    <w:rsid w:val="007552FF"/>
    <w:rsid w:val="007555F2"/>
    <w:rsid w:val="00756149"/>
    <w:rsid w:val="00757732"/>
    <w:rsid w:val="00762BD4"/>
    <w:rsid w:val="00762CE2"/>
    <w:rsid w:val="007630A8"/>
    <w:rsid w:val="007631A0"/>
    <w:rsid w:val="007631E1"/>
    <w:rsid w:val="00763350"/>
    <w:rsid w:val="00763881"/>
    <w:rsid w:val="00765CCB"/>
    <w:rsid w:val="00765DB6"/>
    <w:rsid w:val="00765F6F"/>
    <w:rsid w:val="00766907"/>
    <w:rsid w:val="00766A18"/>
    <w:rsid w:val="00766D19"/>
    <w:rsid w:val="007675D5"/>
    <w:rsid w:val="0076774D"/>
    <w:rsid w:val="007709B0"/>
    <w:rsid w:val="00770E4A"/>
    <w:rsid w:val="007715A4"/>
    <w:rsid w:val="007718B5"/>
    <w:rsid w:val="007722DA"/>
    <w:rsid w:val="007723C3"/>
    <w:rsid w:val="007723DA"/>
    <w:rsid w:val="00772533"/>
    <w:rsid w:val="00772788"/>
    <w:rsid w:val="007740F9"/>
    <w:rsid w:val="007743E3"/>
    <w:rsid w:val="00774711"/>
    <w:rsid w:val="00774C3E"/>
    <w:rsid w:val="007752BA"/>
    <w:rsid w:val="00775781"/>
    <w:rsid w:val="00775F64"/>
    <w:rsid w:val="0077622A"/>
    <w:rsid w:val="00776253"/>
    <w:rsid w:val="0077651C"/>
    <w:rsid w:val="00776605"/>
    <w:rsid w:val="0077690E"/>
    <w:rsid w:val="00776A67"/>
    <w:rsid w:val="007776CB"/>
    <w:rsid w:val="00780062"/>
    <w:rsid w:val="007809D2"/>
    <w:rsid w:val="007814F4"/>
    <w:rsid w:val="00781630"/>
    <w:rsid w:val="00781B4F"/>
    <w:rsid w:val="0078263B"/>
    <w:rsid w:val="00782D96"/>
    <w:rsid w:val="007830F1"/>
    <w:rsid w:val="00783372"/>
    <w:rsid w:val="00783A79"/>
    <w:rsid w:val="00783B24"/>
    <w:rsid w:val="00784773"/>
    <w:rsid w:val="00786BFB"/>
    <w:rsid w:val="007879DD"/>
    <w:rsid w:val="00790548"/>
    <w:rsid w:val="007919A0"/>
    <w:rsid w:val="00794351"/>
    <w:rsid w:val="007951A3"/>
    <w:rsid w:val="007953CB"/>
    <w:rsid w:val="0079592E"/>
    <w:rsid w:val="00795F2E"/>
    <w:rsid w:val="007966A6"/>
    <w:rsid w:val="007A0084"/>
    <w:rsid w:val="007A031D"/>
    <w:rsid w:val="007A048F"/>
    <w:rsid w:val="007A0BF7"/>
    <w:rsid w:val="007A0D05"/>
    <w:rsid w:val="007A12BE"/>
    <w:rsid w:val="007A2218"/>
    <w:rsid w:val="007A3250"/>
    <w:rsid w:val="007A3BEB"/>
    <w:rsid w:val="007A3E08"/>
    <w:rsid w:val="007A4CB7"/>
    <w:rsid w:val="007A4DD1"/>
    <w:rsid w:val="007A79D0"/>
    <w:rsid w:val="007A7A3E"/>
    <w:rsid w:val="007A7C41"/>
    <w:rsid w:val="007B0272"/>
    <w:rsid w:val="007B0650"/>
    <w:rsid w:val="007B0716"/>
    <w:rsid w:val="007B092F"/>
    <w:rsid w:val="007B09C0"/>
    <w:rsid w:val="007B195C"/>
    <w:rsid w:val="007B1D34"/>
    <w:rsid w:val="007B2615"/>
    <w:rsid w:val="007B2C95"/>
    <w:rsid w:val="007B38E7"/>
    <w:rsid w:val="007B3EDA"/>
    <w:rsid w:val="007B5976"/>
    <w:rsid w:val="007B6096"/>
    <w:rsid w:val="007B7B60"/>
    <w:rsid w:val="007C06F2"/>
    <w:rsid w:val="007C0CA7"/>
    <w:rsid w:val="007C0F8C"/>
    <w:rsid w:val="007C12BC"/>
    <w:rsid w:val="007C1329"/>
    <w:rsid w:val="007C1470"/>
    <w:rsid w:val="007C2121"/>
    <w:rsid w:val="007C274E"/>
    <w:rsid w:val="007C2D53"/>
    <w:rsid w:val="007C33A9"/>
    <w:rsid w:val="007C37B7"/>
    <w:rsid w:val="007C39FB"/>
    <w:rsid w:val="007C3A9C"/>
    <w:rsid w:val="007C3B71"/>
    <w:rsid w:val="007C3B8E"/>
    <w:rsid w:val="007C404B"/>
    <w:rsid w:val="007C5D27"/>
    <w:rsid w:val="007C78DC"/>
    <w:rsid w:val="007D017D"/>
    <w:rsid w:val="007D19CF"/>
    <w:rsid w:val="007D3130"/>
    <w:rsid w:val="007D32C7"/>
    <w:rsid w:val="007D3AC5"/>
    <w:rsid w:val="007D5D55"/>
    <w:rsid w:val="007D6232"/>
    <w:rsid w:val="007D6532"/>
    <w:rsid w:val="007D75A3"/>
    <w:rsid w:val="007D7980"/>
    <w:rsid w:val="007E01B0"/>
    <w:rsid w:val="007E03FD"/>
    <w:rsid w:val="007E16A6"/>
    <w:rsid w:val="007E2730"/>
    <w:rsid w:val="007E2960"/>
    <w:rsid w:val="007E2FC0"/>
    <w:rsid w:val="007E39FD"/>
    <w:rsid w:val="007E3E23"/>
    <w:rsid w:val="007E3FB3"/>
    <w:rsid w:val="007E4B4F"/>
    <w:rsid w:val="007E69C3"/>
    <w:rsid w:val="007E6CD4"/>
    <w:rsid w:val="007E7396"/>
    <w:rsid w:val="007E7FAF"/>
    <w:rsid w:val="007F0849"/>
    <w:rsid w:val="007F0B39"/>
    <w:rsid w:val="007F0B5F"/>
    <w:rsid w:val="007F12A5"/>
    <w:rsid w:val="007F13A0"/>
    <w:rsid w:val="007F18A4"/>
    <w:rsid w:val="007F1F72"/>
    <w:rsid w:val="007F2E26"/>
    <w:rsid w:val="007F3023"/>
    <w:rsid w:val="007F3A8C"/>
    <w:rsid w:val="007F3A92"/>
    <w:rsid w:val="007F4BBA"/>
    <w:rsid w:val="007F5521"/>
    <w:rsid w:val="007F580F"/>
    <w:rsid w:val="007F6442"/>
    <w:rsid w:val="007F70C4"/>
    <w:rsid w:val="007F76B6"/>
    <w:rsid w:val="00800481"/>
    <w:rsid w:val="00800B0B"/>
    <w:rsid w:val="00800E0F"/>
    <w:rsid w:val="008017F1"/>
    <w:rsid w:val="00801AF5"/>
    <w:rsid w:val="00802CFA"/>
    <w:rsid w:val="00803077"/>
    <w:rsid w:val="00803901"/>
    <w:rsid w:val="00803C8F"/>
    <w:rsid w:val="00804389"/>
    <w:rsid w:val="00804FB8"/>
    <w:rsid w:val="0080547A"/>
    <w:rsid w:val="008061E5"/>
    <w:rsid w:val="00806286"/>
    <w:rsid w:val="00806F92"/>
    <w:rsid w:val="0080765A"/>
    <w:rsid w:val="00807AC1"/>
    <w:rsid w:val="0081008A"/>
    <w:rsid w:val="0081071A"/>
    <w:rsid w:val="008107B5"/>
    <w:rsid w:val="00811406"/>
    <w:rsid w:val="008117EC"/>
    <w:rsid w:val="00812720"/>
    <w:rsid w:val="008128D3"/>
    <w:rsid w:val="00812EAA"/>
    <w:rsid w:val="00813544"/>
    <w:rsid w:val="008135EC"/>
    <w:rsid w:val="008137F4"/>
    <w:rsid w:val="00814463"/>
    <w:rsid w:val="00814973"/>
    <w:rsid w:val="00814BCD"/>
    <w:rsid w:val="00814D65"/>
    <w:rsid w:val="00814E69"/>
    <w:rsid w:val="00815622"/>
    <w:rsid w:val="0081589D"/>
    <w:rsid w:val="00815C31"/>
    <w:rsid w:val="00815E2C"/>
    <w:rsid w:val="00817FA7"/>
    <w:rsid w:val="00820AF2"/>
    <w:rsid w:val="00820C56"/>
    <w:rsid w:val="00821045"/>
    <w:rsid w:val="00821325"/>
    <w:rsid w:val="008219FB"/>
    <w:rsid w:val="00822BBC"/>
    <w:rsid w:val="00823129"/>
    <w:rsid w:val="00823BF3"/>
    <w:rsid w:val="00824087"/>
    <w:rsid w:val="0082498F"/>
    <w:rsid w:val="0082508E"/>
    <w:rsid w:val="00825495"/>
    <w:rsid w:val="00825C6C"/>
    <w:rsid w:val="008261FF"/>
    <w:rsid w:val="00826485"/>
    <w:rsid w:val="00826AA7"/>
    <w:rsid w:val="008275E5"/>
    <w:rsid w:val="00827D1B"/>
    <w:rsid w:val="00830648"/>
    <w:rsid w:val="00830A21"/>
    <w:rsid w:val="0083140D"/>
    <w:rsid w:val="00831544"/>
    <w:rsid w:val="00831AFE"/>
    <w:rsid w:val="00832B5B"/>
    <w:rsid w:val="00832C52"/>
    <w:rsid w:val="008335B6"/>
    <w:rsid w:val="00833997"/>
    <w:rsid w:val="00834008"/>
    <w:rsid w:val="008347E3"/>
    <w:rsid w:val="00834AA7"/>
    <w:rsid w:val="00835A59"/>
    <w:rsid w:val="008364FA"/>
    <w:rsid w:val="008372AD"/>
    <w:rsid w:val="00837851"/>
    <w:rsid w:val="008401D5"/>
    <w:rsid w:val="008403CC"/>
    <w:rsid w:val="0084086E"/>
    <w:rsid w:val="00841812"/>
    <w:rsid w:val="00842FEF"/>
    <w:rsid w:val="00843746"/>
    <w:rsid w:val="0084390F"/>
    <w:rsid w:val="00843FC0"/>
    <w:rsid w:val="008446F1"/>
    <w:rsid w:val="00844947"/>
    <w:rsid w:val="00845135"/>
    <w:rsid w:val="008451E8"/>
    <w:rsid w:val="00845743"/>
    <w:rsid w:val="00845C6F"/>
    <w:rsid w:val="0084624C"/>
    <w:rsid w:val="0084715E"/>
    <w:rsid w:val="008479BC"/>
    <w:rsid w:val="00850773"/>
    <w:rsid w:val="00850F69"/>
    <w:rsid w:val="00851220"/>
    <w:rsid w:val="00851B37"/>
    <w:rsid w:val="0085288C"/>
    <w:rsid w:val="00852A44"/>
    <w:rsid w:val="00852A8F"/>
    <w:rsid w:val="00853EFB"/>
    <w:rsid w:val="0085443D"/>
    <w:rsid w:val="008566B3"/>
    <w:rsid w:val="00857C11"/>
    <w:rsid w:val="00860DBD"/>
    <w:rsid w:val="008617C4"/>
    <w:rsid w:val="00861ADA"/>
    <w:rsid w:val="00862075"/>
    <w:rsid w:val="00863910"/>
    <w:rsid w:val="008639D5"/>
    <w:rsid w:val="00864104"/>
    <w:rsid w:val="0086469C"/>
    <w:rsid w:val="00864D4B"/>
    <w:rsid w:val="00864D99"/>
    <w:rsid w:val="00865101"/>
    <w:rsid w:val="00866065"/>
    <w:rsid w:val="00866797"/>
    <w:rsid w:val="00866D0A"/>
    <w:rsid w:val="0086733F"/>
    <w:rsid w:val="0086762D"/>
    <w:rsid w:val="00867790"/>
    <w:rsid w:val="00867E15"/>
    <w:rsid w:val="0087006E"/>
    <w:rsid w:val="00870DEF"/>
    <w:rsid w:val="00871279"/>
    <w:rsid w:val="008713F6"/>
    <w:rsid w:val="00871522"/>
    <w:rsid w:val="00871B5B"/>
    <w:rsid w:val="00871DF0"/>
    <w:rsid w:val="00872050"/>
    <w:rsid w:val="00872172"/>
    <w:rsid w:val="008728EA"/>
    <w:rsid w:val="0087291D"/>
    <w:rsid w:val="00872BAC"/>
    <w:rsid w:val="00872C60"/>
    <w:rsid w:val="00873259"/>
    <w:rsid w:val="0087340D"/>
    <w:rsid w:val="008734C9"/>
    <w:rsid w:val="00873EB8"/>
    <w:rsid w:val="00876545"/>
    <w:rsid w:val="008770CC"/>
    <w:rsid w:val="008803CC"/>
    <w:rsid w:val="00880C40"/>
    <w:rsid w:val="0088210C"/>
    <w:rsid w:val="00882363"/>
    <w:rsid w:val="00883B14"/>
    <w:rsid w:val="00884860"/>
    <w:rsid w:val="00884C9E"/>
    <w:rsid w:val="0088639B"/>
    <w:rsid w:val="00887171"/>
    <w:rsid w:val="008879BE"/>
    <w:rsid w:val="00887FBF"/>
    <w:rsid w:val="00890185"/>
    <w:rsid w:val="0089056D"/>
    <w:rsid w:val="00890BDC"/>
    <w:rsid w:val="00890C1B"/>
    <w:rsid w:val="0089485E"/>
    <w:rsid w:val="00894DF2"/>
    <w:rsid w:val="00895379"/>
    <w:rsid w:val="008963EC"/>
    <w:rsid w:val="008964E6"/>
    <w:rsid w:val="00896B6D"/>
    <w:rsid w:val="00896FDB"/>
    <w:rsid w:val="008972FE"/>
    <w:rsid w:val="0089773C"/>
    <w:rsid w:val="008A077F"/>
    <w:rsid w:val="008A0B9E"/>
    <w:rsid w:val="008A175F"/>
    <w:rsid w:val="008A21D4"/>
    <w:rsid w:val="008A288B"/>
    <w:rsid w:val="008A2D0D"/>
    <w:rsid w:val="008A2D1D"/>
    <w:rsid w:val="008A486C"/>
    <w:rsid w:val="008A4D3C"/>
    <w:rsid w:val="008A4D96"/>
    <w:rsid w:val="008A5739"/>
    <w:rsid w:val="008A5772"/>
    <w:rsid w:val="008A5A3F"/>
    <w:rsid w:val="008A5E5D"/>
    <w:rsid w:val="008A625C"/>
    <w:rsid w:val="008A65C3"/>
    <w:rsid w:val="008A70BF"/>
    <w:rsid w:val="008A76B1"/>
    <w:rsid w:val="008A785F"/>
    <w:rsid w:val="008B10FF"/>
    <w:rsid w:val="008B1D84"/>
    <w:rsid w:val="008B247D"/>
    <w:rsid w:val="008B24B2"/>
    <w:rsid w:val="008B2AD0"/>
    <w:rsid w:val="008B3B50"/>
    <w:rsid w:val="008B3BCB"/>
    <w:rsid w:val="008B4918"/>
    <w:rsid w:val="008B5674"/>
    <w:rsid w:val="008B593A"/>
    <w:rsid w:val="008B604E"/>
    <w:rsid w:val="008B63CE"/>
    <w:rsid w:val="008B72B2"/>
    <w:rsid w:val="008C0EC4"/>
    <w:rsid w:val="008C1043"/>
    <w:rsid w:val="008C184C"/>
    <w:rsid w:val="008C20DD"/>
    <w:rsid w:val="008C2439"/>
    <w:rsid w:val="008C3265"/>
    <w:rsid w:val="008C3BF0"/>
    <w:rsid w:val="008C420F"/>
    <w:rsid w:val="008C4451"/>
    <w:rsid w:val="008C4CEF"/>
    <w:rsid w:val="008C69BC"/>
    <w:rsid w:val="008C6B73"/>
    <w:rsid w:val="008C6B7C"/>
    <w:rsid w:val="008C7CCC"/>
    <w:rsid w:val="008C7EF1"/>
    <w:rsid w:val="008D02A4"/>
    <w:rsid w:val="008D0586"/>
    <w:rsid w:val="008D073E"/>
    <w:rsid w:val="008D188B"/>
    <w:rsid w:val="008D23B1"/>
    <w:rsid w:val="008D3B8E"/>
    <w:rsid w:val="008D3BC0"/>
    <w:rsid w:val="008D5990"/>
    <w:rsid w:val="008D6039"/>
    <w:rsid w:val="008D6BC7"/>
    <w:rsid w:val="008D75E6"/>
    <w:rsid w:val="008D788F"/>
    <w:rsid w:val="008E0809"/>
    <w:rsid w:val="008E09C5"/>
    <w:rsid w:val="008E1458"/>
    <w:rsid w:val="008E2509"/>
    <w:rsid w:val="008E3434"/>
    <w:rsid w:val="008E3C1B"/>
    <w:rsid w:val="008E4D46"/>
    <w:rsid w:val="008E50C2"/>
    <w:rsid w:val="008E62AC"/>
    <w:rsid w:val="008E63A8"/>
    <w:rsid w:val="008E6A93"/>
    <w:rsid w:val="008E6B1C"/>
    <w:rsid w:val="008E73C6"/>
    <w:rsid w:val="008F00FB"/>
    <w:rsid w:val="008F0ADE"/>
    <w:rsid w:val="008F1AF9"/>
    <w:rsid w:val="008F302A"/>
    <w:rsid w:val="008F3033"/>
    <w:rsid w:val="008F5118"/>
    <w:rsid w:val="008F6162"/>
    <w:rsid w:val="008F705E"/>
    <w:rsid w:val="008F75C7"/>
    <w:rsid w:val="0090015F"/>
    <w:rsid w:val="00900C95"/>
    <w:rsid w:val="00900CD3"/>
    <w:rsid w:val="00901964"/>
    <w:rsid w:val="00901A34"/>
    <w:rsid w:val="00902F42"/>
    <w:rsid w:val="009033B1"/>
    <w:rsid w:val="00903861"/>
    <w:rsid w:val="00905283"/>
    <w:rsid w:val="0090560F"/>
    <w:rsid w:val="00905C9E"/>
    <w:rsid w:val="009060F3"/>
    <w:rsid w:val="009061C9"/>
    <w:rsid w:val="00906E53"/>
    <w:rsid w:val="00907870"/>
    <w:rsid w:val="00907882"/>
    <w:rsid w:val="0090795E"/>
    <w:rsid w:val="00910AF8"/>
    <w:rsid w:val="0091157D"/>
    <w:rsid w:val="00912368"/>
    <w:rsid w:val="00912831"/>
    <w:rsid w:val="00912A40"/>
    <w:rsid w:val="00913873"/>
    <w:rsid w:val="0091388D"/>
    <w:rsid w:val="0091420A"/>
    <w:rsid w:val="0091535B"/>
    <w:rsid w:val="0091555B"/>
    <w:rsid w:val="00915B86"/>
    <w:rsid w:val="009163C5"/>
    <w:rsid w:val="009165F0"/>
    <w:rsid w:val="009167F6"/>
    <w:rsid w:val="00916CC2"/>
    <w:rsid w:val="00917609"/>
    <w:rsid w:val="0092012E"/>
    <w:rsid w:val="009202E5"/>
    <w:rsid w:val="0092054D"/>
    <w:rsid w:val="009206C4"/>
    <w:rsid w:val="009214FE"/>
    <w:rsid w:val="00921A7F"/>
    <w:rsid w:val="00921F8A"/>
    <w:rsid w:val="009221C2"/>
    <w:rsid w:val="00922756"/>
    <w:rsid w:val="00923FFE"/>
    <w:rsid w:val="00924926"/>
    <w:rsid w:val="00924B2F"/>
    <w:rsid w:val="0092595B"/>
    <w:rsid w:val="009263BF"/>
    <w:rsid w:val="009271E3"/>
    <w:rsid w:val="0092781B"/>
    <w:rsid w:val="00930127"/>
    <w:rsid w:val="00930330"/>
    <w:rsid w:val="0093155D"/>
    <w:rsid w:val="00931891"/>
    <w:rsid w:val="009319E4"/>
    <w:rsid w:val="00932CBE"/>
    <w:rsid w:val="00932EB3"/>
    <w:rsid w:val="00932F51"/>
    <w:rsid w:val="00933696"/>
    <w:rsid w:val="00933B63"/>
    <w:rsid w:val="009350C1"/>
    <w:rsid w:val="00936176"/>
    <w:rsid w:val="00936E23"/>
    <w:rsid w:val="0093704F"/>
    <w:rsid w:val="00937478"/>
    <w:rsid w:val="00940A6D"/>
    <w:rsid w:val="00941B06"/>
    <w:rsid w:val="00941C9B"/>
    <w:rsid w:val="00941EB5"/>
    <w:rsid w:val="0094346F"/>
    <w:rsid w:val="009434CB"/>
    <w:rsid w:val="0094397C"/>
    <w:rsid w:val="00944EEB"/>
    <w:rsid w:val="00945999"/>
    <w:rsid w:val="00946AA1"/>
    <w:rsid w:val="00946F73"/>
    <w:rsid w:val="009476ED"/>
    <w:rsid w:val="00950B1D"/>
    <w:rsid w:val="00952056"/>
    <w:rsid w:val="00952653"/>
    <w:rsid w:val="00952DB1"/>
    <w:rsid w:val="009539D5"/>
    <w:rsid w:val="00953D3D"/>
    <w:rsid w:val="00953E8A"/>
    <w:rsid w:val="009543FA"/>
    <w:rsid w:val="009561E2"/>
    <w:rsid w:val="00956BDD"/>
    <w:rsid w:val="00956D5D"/>
    <w:rsid w:val="009573F6"/>
    <w:rsid w:val="009600BD"/>
    <w:rsid w:val="009603F5"/>
    <w:rsid w:val="009617FC"/>
    <w:rsid w:val="009635BE"/>
    <w:rsid w:val="009635E6"/>
    <w:rsid w:val="00963A9B"/>
    <w:rsid w:val="009642D7"/>
    <w:rsid w:val="00964778"/>
    <w:rsid w:val="00964E2F"/>
    <w:rsid w:val="00965DC0"/>
    <w:rsid w:val="00965FFB"/>
    <w:rsid w:val="009666F8"/>
    <w:rsid w:val="00967C78"/>
    <w:rsid w:val="00970931"/>
    <w:rsid w:val="009721A3"/>
    <w:rsid w:val="00972B23"/>
    <w:rsid w:val="00973F08"/>
    <w:rsid w:val="00974E70"/>
    <w:rsid w:val="00975454"/>
    <w:rsid w:val="00975917"/>
    <w:rsid w:val="00975A6F"/>
    <w:rsid w:val="0097685F"/>
    <w:rsid w:val="00980DA9"/>
    <w:rsid w:val="00981C9C"/>
    <w:rsid w:val="00982083"/>
    <w:rsid w:val="00982BA4"/>
    <w:rsid w:val="00983486"/>
    <w:rsid w:val="009834A1"/>
    <w:rsid w:val="00983862"/>
    <w:rsid w:val="0098442F"/>
    <w:rsid w:val="009844A5"/>
    <w:rsid w:val="009846C4"/>
    <w:rsid w:val="009849F0"/>
    <w:rsid w:val="0098535A"/>
    <w:rsid w:val="009855CB"/>
    <w:rsid w:val="00985A0D"/>
    <w:rsid w:val="00985B3F"/>
    <w:rsid w:val="00985E36"/>
    <w:rsid w:val="00986C24"/>
    <w:rsid w:val="0098716D"/>
    <w:rsid w:val="00991B26"/>
    <w:rsid w:val="00991FF8"/>
    <w:rsid w:val="00992414"/>
    <w:rsid w:val="00993184"/>
    <w:rsid w:val="00993909"/>
    <w:rsid w:val="0099395A"/>
    <w:rsid w:val="009939C7"/>
    <w:rsid w:val="009939DC"/>
    <w:rsid w:val="00993A9D"/>
    <w:rsid w:val="00993EAE"/>
    <w:rsid w:val="009948FA"/>
    <w:rsid w:val="00994983"/>
    <w:rsid w:val="00994E75"/>
    <w:rsid w:val="00995D8E"/>
    <w:rsid w:val="009960DF"/>
    <w:rsid w:val="009961D3"/>
    <w:rsid w:val="00996431"/>
    <w:rsid w:val="009976E9"/>
    <w:rsid w:val="00997782"/>
    <w:rsid w:val="009A0E9B"/>
    <w:rsid w:val="009A118A"/>
    <w:rsid w:val="009A14BC"/>
    <w:rsid w:val="009A16E9"/>
    <w:rsid w:val="009A1D8A"/>
    <w:rsid w:val="009A224D"/>
    <w:rsid w:val="009A233C"/>
    <w:rsid w:val="009A2C6A"/>
    <w:rsid w:val="009A2D5D"/>
    <w:rsid w:val="009A2F16"/>
    <w:rsid w:val="009A346D"/>
    <w:rsid w:val="009A41D1"/>
    <w:rsid w:val="009A443B"/>
    <w:rsid w:val="009A5516"/>
    <w:rsid w:val="009A562F"/>
    <w:rsid w:val="009A5EE5"/>
    <w:rsid w:val="009A6039"/>
    <w:rsid w:val="009A67A8"/>
    <w:rsid w:val="009A6A7A"/>
    <w:rsid w:val="009A726B"/>
    <w:rsid w:val="009A777A"/>
    <w:rsid w:val="009A77D9"/>
    <w:rsid w:val="009A7889"/>
    <w:rsid w:val="009A7B36"/>
    <w:rsid w:val="009A7EB2"/>
    <w:rsid w:val="009B0A55"/>
    <w:rsid w:val="009B0C12"/>
    <w:rsid w:val="009B1A02"/>
    <w:rsid w:val="009B2CBB"/>
    <w:rsid w:val="009B353C"/>
    <w:rsid w:val="009B3730"/>
    <w:rsid w:val="009B3E5E"/>
    <w:rsid w:val="009B4264"/>
    <w:rsid w:val="009B4B97"/>
    <w:rsid w:val="009B521D"/>
    <w:rsid w:val="009B5B4C"/>
    <w:rsid w:val="009B63C0"/>
    <w:rsid w:val="009B64AC"/>
    <w:rsid w:val="009B66B6"/>
    <w:rsid w:val="009C07E7"/>
    <w:rsid w:val="009C111A"/>
    <w:rsid w:val="009C1833"/>
    <w:rsid w:val="009C2077"/>
    <w:rsid w:val="009C25BF"/>
    <w:rsid w:val="009C3D7E"/>
    <w:rsid w:val="009C46A4"/>
    <w:rsid w:val="009C4BDB"/>
    <w:rsid w:val="009C585A"/>
    <w:rsid w:val="009C64DC"/>
    <w:rsid w:val="009C66FD"/>
    <w:rsid w:val="009C6797"/>
    <w:rsid w:val="009C6A8E"/>
    <w:rsid w:val="009C7715"/>
    <w:rsid w:val="009C7CBB"/>
    <w:rsid w:val="009D01B5"/>
    <w:rsid w:val="009D0CE9"/>
    <w:rsid w:val="009D1109"/>
    <w:rsid w:val="009D199E"/>
    <w:rsid w:val="009D2566"/>
    <w:rsid w:val="009D3BD0"/>
    <w:rsid w:val="009D4674"/>
    <w:rsid w:val="009D4683"/>
    <w:rsid w:val="009D52DE"/>
    <w:rsid w:val="009D5BD5"/>
    <w:rsid w:val="009D64DD"/>
    <w:rsid w:val="009D699B"/>
    <w:rsid w:val="009D6F76"/>
    <w:rsid w:val="009E01EF"/>
    <w:rsid w:val="009E0D5E"/>
    <w:rsid w:val="009E1099"/>
    <w:rsid w:val="009E1692"/>
    <w:rsid w:val="009E1A04"/>
    <w:rsid w:val="009E1A58"/>
    <w:rsid w:val="009E20C8"/>
    <w:rsid w:val="009E22A7"/>
    <w:rsid w:val="009E33DA"/>
    <w:rsid w:val="009E40DD"/>
    <w:rsid w:val="009E42F1"/>
    <w:rsid w:val="009E4EC1"/>
    <w:rsid w:val="009E51B6"/>
    <w:rsid w:val="009E546B"/>
    <w:rsid w:val="009E5676"/>
    <w:rsid w:val="009E5C6E"/>
    <w:rsid w:val="009E5F75"/>
    <w:rsid w:val="009F090D"/>
    <w:rsid w:val="009F2440"/>
    <w:rsid w:val="009F2C6C"/>
    <w:rsid w:val="009F2CF8"/>
    <w:rsid w:val="009F429A"/>
    <w:rsid w:val="009F4507"/>
    <w:rsid w:val="009F4F33"/>
    <w:rsid w:val="009F5A8A"/>
    <w:rsid w:val="009F6BC3"/>
    <w:rsid w:val="00A007E0"/>
    <w:rsid w:val="00A01B80"/>
    <w:rsid w:val="00A01BE9"/>
    <w:rsid w:val="00A02139"/>
    <w:rsid w:val="00A0234A"/>
    <w:rsid w:val="00A024B3"/>
    <w:rsid w:val="00A02C11"/>
    <w:rsid w:val="00A02DFA"/>
    <w:rsid w:val="00A032AB"/>
    <w:rsid w:val="00A034EF"/>
    <w:rsid w:val="00A03965"/>
    <w:rsid w:val="00A03BCA"/>
    <w:rsid w:val="00A0425B"/>
    <w:rsid w:val="00A04C79"/>
    <w:rsid w:val="00A05135"/>
    <w:rsid w:val="00A052F3"/>
    <w:rsid w:val="00A05461"/>
    <w:rsid w:val="00A059E3"/>
    <w:rsid w:val="00A05AAC"/>
    <w:rsid w:val="00A06587"/>
    <w:rsid w:val="00A069F1"/>
    <w:rsid w:val="00A06EF3"/>
    <w:rsid w:val="00A07236"/>
    <w:rsid w:val="00A0764E"/>
    <w:rsid w:val="00A07DF9"/>
    <w:rsid w:val="00A109AD"/>
    <w:rsid w:val="00A10DBC"/>
    <w:rsid w:val="00A11D82"/>
    <w:rsid w:val="00A126DA"/>
    <w:rsid w:val="00A12B76"/>
    <w:rsid w:val="00A12CB0"/>
    <w:rsid w:val="00A12E81"/>
    <w:rsid w:val="00A13077"/>
    <w:rsid w:val="00A13EBE"/>
    <w:rsid w:val="00A14055"/>
    <w:rsid w:val="00A14389"/>
    <w:rsid w:val="00A14563"/>
    <w:rsid w:val="00A1475C"/>
    <w:rsid w:val="00A15DC5"/>
    <w:rsid w:val="00A16272"/>
    <w:rsid w:val="00A1630B"/>
    <w:rsid w:val="00A16353"/>
    <w:rsid w:val="00A17196"/>
    <w:rsid w:val="00A17A7F"/>
    <w:rsid w:val="00A20337"/>
    <w:rsid w:val="00A21FC2"/>
    <w:rsid w:val="00A22644"/>
    <w:rsid w:val="00A22EBF"/>
    <w:rsid w:val="00A234F5"/>
    <w:rsid w:val="00A2372E"/>
    <w:rsid w:val="00A2405F"/>
    <w:rsid w:val="00A2653E"/>
    <w:rsid w:val="00A27572"/>
    <w:rsid w:val="00A27DE5"/>
    <w:rsid w:val="00A30CE1"/>
    <w:rsid w:val="00A30FDC"/>
    <w:rsid w:val="00A312EB"/>
    <w:rsid w:val="00A32DD4"/>
    <w:rsid w:val="00A332A1"/>
    <w:rsid w:val="00A332B9"/>
    <w:rsid w:val="00A3377B"/>
    <w:rsid w:val="00A33C0A"/>
    <w:rsid w:val="00A3455A"/>
    <w:rsid w:val="00A345BE"/>
    <w:rsid w:val="00A34D9D"/>
    <w:rsid w:val="00A3720B"/>
    <w:rsid w:val="00A41CD0"/>
    <w:rsid w:val="00A41FDD"/>
    <w:rsid w:val="00A4212C"/>
    <w:rsid w:val="00A432E3"/>
    <w:rsid w:val="00A43783"/>
    <w:rsid w:val="00A4385A"/>
    <w:rsid w:val="00A43D0E"/>
    <w:rsid w:val="00A43F93"/>
    <w:rsid w:val="00A4484B"/>
    <w:rsid w:val="00A45924"/>
    <w:rsid w:val="00A46165"/>
    <w:rsid w:val="00A46353"/>
    <w:rsid w:val="00A46685"/>
    <w:rsid w:val="00A51757"/>
    <w:rsid w:val="00A519B4"/>
    <w:rsid w:val="00A51E49"/>
    <w:rsid w:val="00A52212"/>
    <w:rsid w:val="00A539B5"/>
    <w:rsid w:val="00A53F17"/>
    <w:rsid w:val="00A5470A"/>
    <w:rsid w:val="00A549C0"/>
    <w:rsid w:val="00A56378"/>
    <w:rsid w:val="00A56741"/>
    <w:rsid w:val="00A56D6E"/>
    <w:rsid w:val="00A574B6"/>
    <w:rsid w:val="00A57DEE"/>
    <w:rsid w:val="00A6006B"/>
    <w:rsid w:val="00A60082"/>
    <w:rsid w:val="00A6064A"/>
    <w:rsid w:val="00A60AE9"/>
    <w:rsid w:val="00A6201D"/>
    <w:rsid w:val="00A621B1"/>
    <w:rsid w:val="00A62620"/>
    <w:rsid w:val="00A6273A"/>
    <w:rsid w:val="00A62C58"/>
    <w:rsid w:val="00A62C65"/>
    <w:rsid w:val="00A63B70"/>
    <w:rsid w:val="00A64316"/>
    <w:rsid w:val="00A64C45"/>
    <w:rsid w:val="00A64F93"/>
    <w:rsid w:val="00A6527A"/>
    <w:rsid w:val="00A6580C"/>
    <w:rsid w:val="00A6635F"/>
    <w:rsid w:val="00A6683C"/>
    <w:rsid w:val="00A67F62"/>
    <w:rsid w:val="00A70B59"/>
    <w:rsid w:val="00A70F4B"/>
    <w:rsid w:val="00A70FF3"/>
    <w:rsid w:val="00A7172A"/>
    <w:rsid w:val="00A71DC4"/>
    <w:rsid w:val="00A7266C"/>
    <w:rsid w:val="00A728D5"/>
    <w:rsid w:val="00A730B1"/>
    <w:rsid w:val="00A74A6C"/>
    <w:rsid w:val="00A76670"/>
    <w:rsid w:val="00A769DD"/>
    <w:rsid w:val="00A76B6B"/>
    <w:rsid w:val="00A77381"/>
    <w:rsid w:val="00A7761E"/>
    <w:rsid w:val="00A77842"/>
    <w:rsid w:val="00A77EC2"/>
    <w:rsid w:val="00A80A47"/>
    <w:rsid w:val="00A81DAC"/>
    <w:rsid w:val="00A82113"/>
    <w:rsid w:val="00A831B6"/>
    <w:rsid w:val="00A8343A"/>
    <w:rsid w:val="00A83799"/>
    <w:rsid w:val="00A8410D"/>
    <w:rsid w:val="00A84322"/>
    <w:rsid w:val="00A8435D"/>
    <w:rsid w:val="00A84622"/>
    <w:rsid w:val="00A84D55"/>
    <w:rsid w:val="00A84D9C"/>
    <w:rsid w:val="00A858F4"/>
    <w:rsid w:val="00A859AB"/>
    <w:rsid w:val="00A85A33"/>
    <w:rsid w:val="00A85C96"/>
    <w:rsid w:val="00A85F48"/>
    <w:rsid w:val="00A860EE"/>
    <w:rsid w:val="00A867AC"/>
    <w:rsid w:val="00A8693F"/>
    <w:rsid w:val="00A869D7"/>
    <w:rsid w:val="00A87470"/>
    <w:rsid w:val="00A87ED6"/>
    <w:rsid w:val="00A909C6"/>
    <w:rsid w:val="00A90B93"/>
    <w:rsid w:val="00A91782"/>
    <w:rsid w:val="00A91B7C"/>
    <w:rsid w:val="00A93572"/>
    <w:rsid w:val="00A93703"/>
    <w:rsid w:val="00A93A53"/>
    <w:rsid w:val="00A94B5F"/>
    <w:rsid w:val="00A94D46"/>
    <w:rsid w:val="00A95101"/>
    <w:rsid w:val="00A951FA"/>
    <w:rsid w:val="00A9643F"/>
    <w:rsid w:val="00A96E73"/>
    <w:rsid w:val="00A9782F"/>
    <w:rsid w:val="00AA0054"/>
    <w:rsid w:val="00AA1439"/>
    <w:rsid w:val="00AA178E"/>
    <w:rsid w:val="00AA18BA"/>
    <w:rsid w:val="00AA1D16"/>
    <w:rsid w:val="00AA20C7"/>
    <w:rsid w:val="00AA2C2A"/>
    <w:rsid w:val="00AA2CC7"/>
    <w:rsid w:val="00AA3208"/>
    <w:rsid w:val="00AA3E64"/>
    <w:rsid w:val="00AA3EE8"/>
    <w:rsid w:val="00AA4BEB"/>
    <w:rsid w:val="00AA5715"/>
    <w:rsid w:val="00AA67B9"/>
    <w:rsid w:val="00AA7142"/>
    <w:rsid w:val="00AA7539"/>
    <w:rsid w:val="00AA7952"/>
    <w:rsid w:val="00AB0352"/>
    <w:rsid w:val="00AB041F"/>
    <w:rsid w:val="00AB0893"/>
    <w:rsid w:val="00AB19B9"/>
    <w:rsid w:val="00AB1D5B"/>
    <w:rsid w:val="00AB2603"/>
    <w:rsid w:val="00AB2F33"/>
    <w:rsid w:val="00AB3A98"/>
    <w:rsid w:val="00AB3C2B"/>
    <w:rsid w:val="00AB4666"/>
    <w:rsid w:val="00AB61DF"/>
    <w:rsid w:val="00AB6C12"/>
    <w:rsid w:val="00AB6C1F"/>
    <w:rsid w:val="00AB7A08"/>
    <w:rsid w:val="00AB7B38"/>
    <w:rsid w:val="00AC00D9"/>
    <w:rsid w:val="00AC0BFE"/>
    <w:rsid w:val="00AC0E90"/>
    <w:rsid w:val="00AC1EFE"/>
    <w:rsid w:val="00AC2105"/>
    <w:rsid w:val="00AC269F"/>
    <w:rsid w:val="00AC26D4"/>
    <w:rsid w:val="00AC2DD8"/>
    <w:rsid w:val="00AC3512"/>
    <w:rsid w:val="00AC35C2"/>
    <w:rsid w:val="00AC35FF"/>
    <w:rsid w:val="00AC3DD3"/>
    <w:rsid w:val="00AC401C"/>
    <w:rsid w:val="00AC46EE"/>
    <w:rsid w:val="00AC484F"/>
    <w:rsid w:val="00AC4C6F"/>
    <w:rsid w:val="00AC4E0D"/>
    <w:rsid w:val="00AC4FE0"/>
    <w:rsid w:val="00AC59EC"/>
    <w:rsid w:val="00AC60EA"/>
    <w:rsid w:val="00AC6855"/>
    <w:rsid w:val="00AC6920"/>
    <w:rsid w:val="00AC769E"/>
    <w:rsid w:val="00AD1049"/>
    <w:rsid w:val="00AD1184"/>
    <w:rsid w:val="00AD1790"/>
    <w:rsid w:val="00AD27D7"/>
    <w:rsid w:val="00AD32BC"/>
    <w:rsid w:val="00AD48C6"/>
    <w:rsid w:val="00AD6B0B"/>
    <w:rsid w:val="00AD6B6A"/>
    <w:rsid w:val="00AD7001"/>
    <w:rsid w:val="00AD7A24"/>
    <w:rsid w:val="00AD7C5C"/>
    <w:rsid w:val="00AE047D"/>
    <w:rsid w:val="00AE0FD4"/>
    <w:rsid w:val="00AE1C12"/>
    <w:rsid w:val="00AE2FA2"/>
    <w:rsid w:val="00AE343A"/>
    <w:rsid w:val="00AE3573"/>
    <w:rsid w:val="00AE3C97"/>
    <w:rsid w:val="00AE4423"/>
    <w:rsid w:val="00AE4A3E"/>
    <w:rsid w:val="00AE4B11"/>
    <w:rsid w:val="00AE4CB3"/>
    <w:rsid w:val="00AE5173"/>
    <w:rsid w:val="00AE66D0"/>
    <w:rsid w:val="00AE6F3D"/>
    <w:rsid w:val="00AE753C"/>
    <w:rsid w:val="00AF0895"/>
    <w:rsid w:val="00AF105A"/>
    <w:rsid w:val="00AF16D0"/>
    <w:rsid w:val="00AF1730"/>
    <w:rsid w:val="00AF1C8F"/>
    <w:rsid w:val="00AF20F4"/>
    <w:rsid w:val="00AF2713"/>
    <w:rsid w:val="00AF27B5"/>
    <w:rsid w:val="00AF3DB5"/>
    <w:rsid w:val="00AF4B15"/>
    <w:rsid w:val="00AF52AA"/>
    <w:rsid w:val="00AF56BA"/>
    <w:rsid w:val="00AF5F4F"/>
    <w:rsid w:val="00AF61AC"/>
    <w:rsid w:val="00AF72BF"/>
    <w:rsid w:val="00B00318"/>
    <w:rsid w:val="00B008AF"/>
    <w:rsid w:val="00B014F2"/>
    <w:rsid w:val="00B01716"/>
    <w:rsid w:val="00B01E2E"/>
    <w:rsid w:val="00B02010"/>
    <w:rsid w:val="00B02043"/>
    <w:rsid w:val="00B02A68"/>
    <w:rsid w:val="00B030F9"/>
    <w:rsid w:val="00B035F0"/>
    <w:rsid w:val="00B0373E"/>
    <w:rsid w:val="00B03FD7"/>
    <w:rsid w:val="00B041CA"/>
    <w:rsid w:val="00B043E1"/>
    <w:rsid w:val="00B04C94"/>
    <w:rsid w:val="00B05458"/>
    <w:rsid w:val="00B05ACF"/>
    <w:rsid w:val="00B068A2"/>
    <w:rsid w:val="00B1060C"/>
    <w:rsid w:val="00B1221F"/>
    <w:rsid w:val="00B13265"/>
    <w:rsid w:val="00B1348B"/>
    <w:rsid w:val="00B14D52"/>
    <w:rsid w:val="00B14F34"/>
    <w:rsid w:val="00B1551D"/>
    <w:rsid w:val="00B1559D"/>
    <w:rsid w:val="00B15B13"/>
    <w:rsid w:val="00B206D5"/>
    <w:rsid w:val="00B20AC7"/>
    <w:rsid w:val="00B21C0B"/>
    <w:rsid w:val="00B21C6A"/>
    <w:rsid w:val="00B226A8"/>
    <w:rsid w:val="00B226BF"/>
    <w:rsid w:val="00B2382F"/>
    <w:rsid w:val="00B23B71"/>
    <w:rsid w:val="00B23BBF"/>
    <w:rsid w:val="00B23BF1"/>
    <w:rsid w:val="00B25E39"/>
    <w:rsid w:val="00B25F2F"/>
    <w:rsid w:val="00B26923"/>
    <w:rsid w:val="00B26924"/>
    <w:rsid w:val="00B26E4A"/>
    <w:rsid w:val="00B27547"/>
    <w:rsid w:val="00B27ACE"/>
    <w:rsid w:val="00B323AB"/>
    <w:rsid w:val="00B3274E"/>
    <w:rsid w:val="00B32D60"/>
    <w:rsid w:val="00B32F4B"/>
    <w:rsid w:val="00B33C3C"/>
    <w:rsid w:val="00B34D1B"/>
    <w:rsid w:val="00B35776"/>
    <w:rsid w:val="00B36CF0"/>
    <w:rsid w:val="00B408B8"/>
    <w:rsid w:val="00B40B25"/>
    <w:rsid w:val="00B41080"/>
    <w:rsid w:val="00B41383"/>
    <w:rsid w:val="00B422CB"/>
    <w:rsid w:val="00B423D7"/>
    <w:rsid w:val="00B42C21"/>
    <w:rsid w:val="00B43EDA"/>
    <w:rsid w:val="00B441A4"/>
    <w:rsid w:val="00B4442E"/>
    <w:rsid w:val="00B4560C"/>
    <w:rsid w:val="00B463C9"/>
    <w:rsid w:val="00B46636"/>
    <w:rsid w:val="00B46B75"/>
    <w:rsid w:val="00B476AE"/>
    <w:rsid w:val="00B50B2C"/>
    <w:rsid w:val="00B51ACD"/>
    <w:rsid w:val="00B51D90"/>
    <w:rsid w:val="00B52154"/>
    <w:rsid w:val="00B52930"/>
    <w:rsid w:val="00B52A54"/>
    <w:rsid w:val="00B539E1"/>
    <w:rsid w:val="00B55C44"/>
    <w:rsid w:val="00B5605F"/>
    <w:rsid w:val="00B56361"/>
    <w:rsid w:val="00B5733C"/>
    <w:rsid w:val="00B5765B"/>
    <w:rsid w:val="00B578D8"/>
    <w:rsid w:val="00B57B3E"/>
    <w:rsid w:val="00B60B4C"/>
    <w:rsid w:val="00B61313"/>
    <w:rsid w:val="00B619DC"/>
    <w:rsid w:val="00B6255A"/>
    <w:rsid w:val="00B6272B"/>
    <w:rsid w:val="00B62C23"/>
    <w:rsid w:val="00B6412B"/>
    <w:rsid w:val="00B6504F"/>
    <w:rsid w:val="00B672CA"/>
    <w:rsid w:val="00B674BF"/>
    <w:rsid w:val="00B70494"/>
    <w:rsid w:val="00B71848"/>
    <w:rsid w:val="00B71AE7"/>
    <w:rsid w:val="00B71FB1"/>
    <w:rsid w:val="00B7254A"/>
    <w:rsid w:val="00B7273F"/>
    <w:rsid w:val="00B73208"/>
    <w:rsid w:val="00B733CA"/>
    <w:rsid w:val="00B734BA"/>
    <w:rsid w:val="00B744F0"/>
    <w:rsid w:val="00B748E4"/>
    <w:rsid w:val="00B74DCB"/>
    <w:rsid w:val="00B74F35"/>
    <w:rsid w:val="00B7609D"/>
    <w:rsid w:val="00B7764F"/>
    <w:rsid w:val="00B805AF"/>
    <w:rsid w:val="00B809AA"/>
    <w:rsid w:val="00B80CD9"/>
    <w:rsid w:val="00B813D9"/>
    <w:rsid w:val="00B81760"/>
    <w:rsid w:val="00B835A7"/>
    <w:rsid w:val="00B83648"/>
    <w:rsid w:val="00B8380E"/>
    <w:rsid w:val="00B83D15"/>
    <w:rsid w:val="00B8471F"/>
    <w:rsid w:val="00B848D7"/>
    <w:rsid w:val="00B84F20"/>
    <w:rsid w:val="00B860CB"/>
    <w:rsid w:val="00B916B7"/>
    <w:rsid w:val="00B91BEA"/>
    <w:rsid w:val="00B92D8D"/>
    <w:rsid w:val="00B94125"/>
    <w:rsid w:val="00B946C5"/>
    <w:rsid w:val="00B9498E"/>
    <w:rsid w:val="00B9572B"/>
    <w:rsid w:val="00B958BB"/>
    <w:rsid w:val="00B9633F"/>
    <w:rsid w:val="00B96977"/>
    <w:rsid w:val="00B969D8"/>
    <w:rsid w:val="00B972E6"/>
    <w:rsid w:val="00B9739D"/>
    <w:rsid w:val="00B97576"/>
    <w:rsid w:val="00B975EE"/>
    <w:rsid w:val="00B97BC9"/>
    <w:rsid w:val="00B97C59"/>
    <w:rsid w:val="00BA1C85"/>
    <w:rsid w:val="00BA1E18"/>
    <w:rsid w:val="00BA2838"/>
    <w:rsid w:val="00BA2FE5"/>
    <w:rsid w:val="00BA3F68"/>
    <w:rsid w:val="00BA4148"/>
    <w:rsid w:val="00BA4C16"/>
    <w:rsid w:val="00BA50E8"/>
    <w:rsid w:val="00BA545D"/>
    <w:rsid w:val="00BA599C"/>
    <w:rsid w:val="00BA676D"/>
    <w:rsid w:val="00BA6B40"/>
    <w:rsid w:val="00BA6BA2"/>
    <w:rsid w:val="00BA74C3"/>
    <w:rsid w:val="00BA74CB"/>
    <w:rsid w:val="00BA7713"/>
    <w:rsid w:val="00BA7726"/>
    <w:rsid w:val="00BA7949"/>
    <w:rsid w:val="00BB06AD"/>
    <w:rsid w:val="00BB2DDE"/>
    <w:rsid w:val="00BB2E3F"/>
    <w:rsid w:val="00BB3EE0"/>
    <w:rsid w:val="00BB466A"/>
    <w:rsid w:val="00BB4C52"/>
    <w:rsid w:val="00BB4D90"/>
    <w:rsid w:val="00BB541C"/>
    <w:rsid w:val="00BB7DA9"/>
    <w:rsid w:val="00BB7EAF"/>
    <w:rsid w:val="00BC0A6B"/>
    <w:rsid w:val="00BC1537"/>
    <w:rsid w:val="00BC33BC"/>
    <w:rsid w:val="00BC3AD3"/>
    <w:rsid w:val="00BC4922"/>
    <w:rsid w:val="00BC5E98"/>
    <w:rsid w:val="00BC7BDE"/>
    <w:rsid w:val="00BD06F7"/>
    <w:rsid w:val="00BD1929"/>
    <w:rsid w:val="00BD2657"/>
    <w:rsid w:val="00BD3237"/>
    <w:rsid w:val="00BD3E8A"/>
    <w:rsid w:val="00BD4282"/>
    <w:rsid w:val="00BD440A"/>
    <w:rsid w:val="00BD51CF"/>
    <w:rsid w:val="00BD61E5"/>
    <w:rsid w:val="00BD656B"/>
    <w:rsid w:val="00BD6638"/>
    <w:rsid w:val="00BD6D43"/>
    <w:rsid w:val="00BD72C2"/>
    <w:rsid w:val="00BD750D"/>
    <w:rsid w:val="00BD757F"/>
    <w:rsid w:val="00BD7AC8"/>
    <w:rsid w:val="00BD7F63"/>
    <w:rsid w:val="00BD7F71"/>
    <w:rsid w:val="00BE0B34"/>
    <w:rsid w:val="00BE2135"/>
    <w:rsid w:val="00BE2AAC"/>
    <w:rsid w:val="00BE4292"/>
    <w:rsid w:val="00BE4A1D"/>
    <w:rsid w:val="00BE4A41"/>
    <w:rsid w:val="00BE59D2"/>
    <w:rsid w:val="00BE6CA3"/>
    <w:rsid w:val="00BE6F2E"/>
    <w:rsid w:val="00BE78D6"/>
    <w:rsid w:val="00BE7DF6"/>
    <w:rsid w:val="00BF01AE"/>
    <w:rsid w:val="00BF0AC7"/>
    <w:rsid w:val="00BF0D5C"/>
    <w:rsid w:val="00BF1450"/>
    <w:rsid w:val="00BF17B3"/>
    <w:rsid w:val="00BF2638"/>
    <w:rsid w:val="00BF271E"/>
    <w:rsid w:val="00BF2986"/>
    <w:rsid w:val="00BF2C93"/>
    <w:rsid w:val="00BF3467"/>
    <w:rsid w:val="00BF4C66"/>
    <w:rsid w:val="00BF4F7E"/>
    <w:rsid w:val="00BF4FC5"/>
    <w:rsid w:val="00BF5031"/>
    <w:rsid w:val="00BF5243"/>
    <w:rsid w:val="00BF58E3"/>
    <w:rsid w:val="00BF5E67"/>
    <w:rsid w:val="00BF5EED"/>
    <w:rsid w:val="00BF6022"/>
    <w:rsid w:val="00BF6A5A"/>
    <w:rsid w:val="00BF6DCE"/>
    <w:rsid w:val="00BF70A7"/>
    <w:rsid w:val="00BF7F0F"/>
    <w:rsid w:val="00C01C23"/>
    <w:rsid w:val="00C01FB4"/>
    <w:rsid w:val="00C02839"/>
    <w:rsid w:val="00C03C0D"/>
    <w:rsid w:val="00C048AC"/>
    <w:rsid w:val="00C04D46"/>
    <w:rsid w:val="00C05E75"/>
    <w:rsid w:val="00C06381"/>
    <w:rsid w:val="00C06FEC"/>
    <w:rsid w:val="00C10892"/>
    <w:rsid w:val="00C10D94"/>
    <w:rsid w:val="00C11BF1"/>
    <w:rsid w:val="00C127D0"/>
    <w:rsid w:val="00C12860"/>
    <w:rsid w:val="00C1293D"/>
    <w:rsid w:val="00C1368B"/>
    <w:rsid w:val="00C1469B"/>
    <w:rsid w:val="00C14F45"/>
    <w:rsid w:val="00C155B5"/>
    <w:rsid w:val="00C155F6"/>
    <w:rsid w:val="00C16242"/>
    <w:rsid w:val="00C165E3"/>
    <w:rsid w:val="00C20A05"/>
    <w:rsid w:val="00C218BF"/>
    <w:rsid w:val="00C21A4E"/>
    <w:rsid w:val="00C21DA2"/>
    <w:rsid w:val="00C22B95"/>
    <w:rsid w:val="00C238CD"/>
    <w:rsid w:val="00C24B1B"/>
    <w:rsid w:val="00C2583C"/>
    <w:rsid w:val="00C2606B"/>
    <w:rsid w:val="00C26ADF"/>
    <w:rsid w:val="00C26FD4"/>
    <w:rsid w:val="00C2714A"/>
    <w:rsid w:val="00C30461"/>
    <w:rsid w:val="00C31139"/>
    <w:rsid w:val="00C3149D"/>
    <w:rsid w:val="00C31527"/>
    <w:rsid w:val="00C323F8"/>
    <w:rsid w:val="00C324AD"/>
    <w:rsid w:val="00C3431A"/>
    <w:rsid w:val="00C34D80"/>
    <w:rsid w:val="00C35A95"/>
    <w:rsid w:val="00C36660"/>
    <w:rsid w:val="00C378BC"/>
    <w:rsid w:val="00C37E0F"/>
    <w:rsid w:val="00C405F1"/>
    <w:rsid w:val="00C40680"/>
    <w:rsid w:val="00C4180F"/>
    <w:rsid w:val="00C4454D"/>
    <w:rsid w:val="00C448F0"/>
    <w:rsid w:val="00C4679A"/>
    <w:rsid w:val="00C471AB"/>
    <w:rsid w:val="00C47B3F"/>
    <w:rsid w:val="00C47BA6"/>
    <w:rsid w:val="00C47EC3"/>
    <w:rsid w:val="00C50253"/>
    <w:rsid w:val="00C507D0"/>
    <w:rsid w:val="00C51401"/>
    <w:rsid w:val="00C51E37"/>
    <w:rsid w:val="00C51EFA"/>
    <w:rsid w:val="00C52C1E"/>
    <w:rsid w:val="00C53B0D"/>
    <w:rsid w:val="00C54C94"/>
    <w:rsid w:val="00C5611E"/>
    <w:rsid w:val="00C56AB9"/>
    <w:rsid w:val="00C56C8D"/>
    <w:rsid w:val="00C570B7"/>
    <w:rsid w:val="00C573AA"/>
    <w:rsid w:val="00C5782D"/>
    <w:rsid w:val="00C60450"/>
    <w:rsid w:val="00C6086B"/>
    <w:rsid w:val="00C60EEE"/>
    <w:rsid w:val="00C62074"/>
    <w:rsid w:val="00C62227"/>
    <w:rsid w:val="00C625F2"/>
    <w:rsid w:val="00C629EF"/>
    <w:rsid w:val="00C63464"/>
    <w:rsid w:val="00C637D8"/>
    <w:rsid w:val="00C642E8"/>
    <w:rsid w:val="00C64AED"/>
    <w:rsid w:val="00C65B0E"/>
    <w:rsid w:val="00C65DF2"/>
    <w:rsid w:val="00C65E35"/>
    <w:rsid w:val="00C672F0"/>
    <w:rsid w:val="00C70F8C"/>
    <w:rsid w:val="00C71AF7"/>
    <w:rsid w:val="00C726AC"/>
    <w:rsid w:val="00C72B0F"/>
    <w:rsid w:val="00C72CA3"/>
    <w:rsid w:val="00C73302"/>
    <w:rsid w:val="00C7336F"/>
    <w:rsid w:val="00C73F8C"/>
    <w:rsid w:val="00C740D1"/>
    <w:rsid w:val="00C745DC"/>
    <w:rsid w:val="00C75738"/>
    <w:rsid w:val="00C7580B"/>
    <w:rsid w:val="00C75DD0"/>
    <w:rsid w:val="00C76454"/>
    <w:rsid w:val="00C76D09"/>
    <w:rsid w:val="00C76F94"/>
    <w:rsid w:val="00C812AC"/>
    <w:rsid w:val="00C81963"/>
    <w:rsid w:val="00C82B3D"/>
    <w:rsid w:val="00C82B8A"/>
    <w:rsid w:val="00C82F81"/>
    <w:rsid w:val="00C83459"/>
    <w:rsid w:val="00C83824"/>
    <w:rsid w:val="00C84156"/>
    <w:rsid w:val="00C84C99"/>
    <w:rsid w:val="00C8502E"/>
    <w:rsid w:val="00C8507F"/>
    <w:rsid w:val="00C850FA"/>
    <w:rsid w:val="00C865FC"/>
    <w:rsid w:val="00C86ADC"/>
    <w:rsid w:val="00C86C6D"/>
    <w:rsid w:val="00C8714E"/>
    <w:rsid w:val="00C8798F"/>
    <w:rsid w:val="00C9039A"/>
    <w:rsid w:val="00C90833"/>
    <w:rsid w:val="00C917B0"/>
    <w:rsid w:val="00C91F69"/>
    <w:rsid w:val="00C9304C"/>
    <w:rsid w:val="00C93CED"/>
    <w:rsid w:val="00C940C0"/>
    <w:rsid w:val="00C941FF"/>
    <w:rsid w:val="00C956F3"/>
    <w:rsid w:val="00C97815"/>
    <w:rsid w:val="00C97A57"/>
    <w:rsid w:val="00CA0CF9"/>
    <w:rsid w:val="00CA18D5"/>
    <w:rsid w:val="00CA2118"/>
    <w:rsid w:val="00CA28EE"/>
    <w:rsid w:val="00CA33C1"/>
    <w:rsid w:val="00CA33F2"/>
    <w:rsid w:val="00CA4B23"/>
    <w:rsid w:val="00CA527D"/>
    <w:rsid w:val="00CA7B70"/>
    <w:rsid w:val="00CA7F0A"/>
    <w:rsid w:val="00CB0DB0"/>
    <w:rsid w:val="00CB107E"/>
    <w:rsid w:val="00CB339A"/>
    <w:rsid w:val="00CB35AC"/>
    <w:rsid w:val="00CB76D9"/>
    <w:rsid w:val="00CB7D90"/>
    <w:rsid w:val="00CC080D"/>
    <w:rsid w:val="00CC11FF"/>
    <w:rsid w:val="00CC1383"/>
    <w:rsid w:val="00CC19F8"/>
    <w:rsid w:val="00CC2206"/>
    <w:rsid w:val="00CC2396"/>
    <w:rsid w:val="00CC2B9F"/>
    <w:rsid w:val="00CC2CD8"/>
    <w:rsid w:val="00CC3607"/>
    <w:rsid w:val="00CC3F98"/>
    <w:rsid w:val="00CC41C0"/>
    <w:rsid w:val="00CC68F9"/>
    <w:rsid w:val="00CC77C7"/>
    <w:rsid w:val="00CC79EF"/>
    <w:rsid w:val="00CC7ACB"/>
    <w:rsid w:val="00CC7D43"/>
    <w:rsid w:val="00CD02B7"/>
    <w:rsid w:val="00CD0528"/>
    <w:rsid w:val="00CD0590"/>
    <w:rsid w:val="00CD091C"/>
    <w:rsid w:val="00CD0F5F"/>
    <w:rsid w:val="00CD13CD"/>
    <w:rsid w:val="00CD176A"/>
    <w:rsid w:val="00CD1EDE"/>
    <w:rsid w:val="00CD1FEB"/>
    <w:rsid w:val="00CD2885"/>
    <w:rsid w:val="00CD38C6"/>
    <w:rsid w:val="00CD46EC"/>
    <w:rsid w:val="00CD4A8F"/>
    <w:rsid w:val="00CD58A7"/>
    <w:rsid w:val="00CD6DE8"/>
    <w:rsid w:val="00CD700A"/>
    <w:rsid w:val="00CD7918"/>
    <w:rsid w:val="00CE0C00"/>
    <w:rsid w:val="00CE0C15"/>
    <w:rsid w:val="00CE11C3"/>
    <w:rsid w:val="00CE144D"/>
    <w:rsid w:val="00CE25BE"/>
    <w:rsid w:val="00CE363D"/>
    <w:rsid w:val="00CE520B"/>
    <w:rsid w:val="00CE55EC"/>
    <w:rsid w:val="00CE5DEE"/>
    <w:rsid w:val="00CE6A52"/>
    <w:rsid w:val="00CE7B7C"/>
    <w:rsid w:val="00CF0030"/>
    <w:rsid w:val="00CF08E8"/>
    <w:rsid w:val="00CF24A0"/>
    <w:rsid w:val="00CF278B"/>
    <w:rsid w:val="00CF2798"/>
    <w:rsid w:val="00CF447E"/>
    <w:rsid w:val="00CF4B86"/>
    <w:rsid w:val="00CF528E"/>
    <w:rsid w:val="00CF5770"/>
    <w:rsid w:val="00CF6E49"/>
    <w:rsid w:val="00CF7663"/>
    <w:rsid w:val="00CF7CEE"/>
    <w:rsid w:val="00CF7DEA"/>
    <w:rsid w:val="00D00131"/>
    <w:rsid w:val="00D02B1A"/>
    <w:rsid w:val="00D02BF1"/>
    <w:rsid w:val="00D02E81"/>
    <w:rsid w:val="00D0403F"/>
    <w:rsid w:val="00D051CD"/>
    <w:rsid w:val="00D05D2F"/>
    <w:rsid w:val="00D06392"/>
    <w:rsid w:val="00D06834"/>
    <w:rsid w:val="00D068E1"/>
    <w:rsid w:val="00D07BC7"/>
    <w:rsid w:val="00D07EBD"/>
    <w:rsid w:val="00D07FE7"/>
    <w:rsid w:val="00D1021F"/>
    <w:rsid w:val="00D1039D"/>
    <w:rsid w:val="00D107EE"/>
    <w:rsid w:val="00D1113C"/>
    <w:rsid w:val="00D1116C"/>
    <w:rsid w:val="00D11252"/>
    <w:rsid w:val="00D122A2"/>
    <w:rsid w:val="00D12688"/>
    <w:rsid w:val="00D12873"/>
    <w:rsid w:val="00D134FC"/>
    <w:rsid w:val="00D1362B"/>
    <w:rsid w:val="00D13C95"/>
    <w:rsid w:val="00D13E11"/>
    <w:rsid w:val="00D13FF1"/>
    <w:rsid w:val="00D1492D"/>
    <w:rsid w:val="00D14D83"/>
    <w:rsid w:val="00D14D87"/>
    <w:rsid w:val="00D1520B"/>
    <w:rsid w:val="00D15A1D"/>
    <w:rsid w:val="00D1613C"/>
    <w:rsid w:val="00D164D7"/>
    <w:rsid w:val="00D16547"/>
    <w:rsid w:val="00D16826"/>
    <w:rsid w:val="00D16E38"/>
    <w:rsid w:val="00D174C1"/>
    <w:rsid w:val="00D175CF"/>
    <w:rsid w:val="00D17732"/>
    <w:rsid w:val="00D17DE5"/>
    <w:rsid w:val="00D17FDD"/>
    <w:rsid w:val="00D20440"/>
    <w:rsid w:val="00D20486"/>
    <w:rsid w:val="00D20715"/>
    <w:rsid w:val="00D207A1"/>
    <w:rsid w:val="00D20E77"/>
    <w:rsid w:val="00D22364"/>
    <w:rsid w:val="00D22B5D"/>
    <w:rsid w:val="00D23487"/>
    <w:rsid w:val="00D234A5"/>
    <w:rsid w:val="00D237C7"/>
    <w:rsid w:val="00D23FD6"/>
    <w:rsid w:val="00D243D4"/>
    <w:rsid w:val="00D245FF"/>
    <w:rsid w:val="00D25027"/>
    <w:rsid w:val="00D2569A"/>
    <w:rsid w:val="00D25E0F"/>
    <w:rsid w:val="00D278F2"/>
    <w:rsid w:val="00D2791B"/>
    <w:rsid w:val="00D303ED"/>
    <w:rsid w:val="00D309BA"/>
    <w:rsid w:val="00D309DD"/>
    <w:rsid w:val="00D31059"/>
    <w:rsid w:val="00D31629"/>
    <w:rsid w:val="00D32024"/>
    <w:rsid w:val="00D3238A"/>
    <w:rsid w:val="00D32473"/>
    <w:rsid w:val="00D326FC"/>
    <w:rsid w:val="00D32A73"/>
    <w:rsid w:val="00D332BD"/>
    <w:rsid w:val="00D33C30"/>
    <w:rsid w:val="00D34EF2"/>
    <w:rsid w:val="00D35774"/>
    <w:rsid w:val="00D36953"/>
    <w:rsid w:val="00D369EA"/>
    <w:rsid w:val="00D37325"/>
    <w:rsid w:val="00D410B5"/>
    <w:rsid w:val="00D41518"/>
    <w:rsid w:val="00D41E04"/>
    <w:rsid w:val="00D4331B"/>
    <w:rsid w:val="00D43C44"/>
    <w:rsid w:val="00D44A23"/>
    <w:rsid w:val="00D452FE"/>
    <w:rsid w:val="00D45442"/>
    <w:rsid w:val="00D45621"/>
    <w:rsid w:val="00D45648"/>
    <w:rsid w:val="00D459F2"/>
    <w:rsid w:val="00D46415"/>
    <w:rsid w:val="00D465E9"/>
    <w:rsid w:val="00D465FD"/>
    <w:rsid w:val="00D46E76"/>
    <w:rsid w:val="00D47BAC"/>
    <w:rsid w:val="00D508E5"/>
    <w:rsid w:val="00D510E9"/>
    <w:rsid w:val="00D51503"/>
    <w:rsid w:val="00D51619"/>
    <w:rsid w:val="00D51CFD"/>
    <w:rsid w:val="00D52162"/>
    <w:rsid w:val="00D52E22"/>
    <w:rsid w:val="00D52EA2"/>
    <w:rsid w:val="00D52FC5"/>
    <w:rsid w:val="00D54078"/>
    <w:rsid w:val="00D544AE"/>
    <w:rsid w:val="00D5464C"/>
    <w:rsid w:val="00D547C1"/>
    <w:rsid w:val="00D5542D"/>
    <w:rsid w:val="00D57619"/>
    <w:rsid w:val="00D5773A"/>
    <w:rsid w:val="00D57FA6"/>
    <w:rsid w:val="00D618FE"/>
    <w:rsid w:val="00D623D1"/>
    <w:rsid w:val="00D6282C"/>
    <w:rsid w:val="00D62D70"/>
    <w:rsid w:val="00D62E81"/>
    <w:rsid w:val="00D63066"/>
    <w:rsid w:val="00D632E3"/>
    <w:rsid w:val="00D63A6A"/>
    <w:rsid w:val="00D63ACA"/>
    <w:rsid w:val="00D63B3D"/>
    <w:rsid w:val="00D63D94"/>
    <w:rsid w:val="00D64E48"/>
    <w:rsid w:val="00D6503A"/>
    <w:rsid w:val="00D658BE"/>
    <w:rsid w:val="00D65D78"/>
    <w:rsid w:val="00D66704"/>
    <w:rsid w:val="00D6698F"/>
    <w:rsid w:val="00D66E7A"/>
    <w:rsid w:val="00D67224"/>
    <w:rsid w:val="00D676AF"/>
    <w:rsid w:val="00D71798"/>
    <w:rsid w:val="00D71B5C"/>
    <w:rsid w:val="00D740AA"/>
    <w:rsid w:val="00D74A4E"/>
    <w:rsid w:val="00D74F14"/>
    <w:rsid w:val="00D752CE"/>
    <w:rsid w:val="00D75F77"/>
    <w:rsid w:val="00D76D49"/>
    <w:rsid w:val="00D774C5"/>
    <w:rsid w:val="00D77FD5"/>
    <w:rsid w:val="00D804FF"/>
    <w:rsid w:val="00D82301"/>
    <w:rsid w:val="00D8273F"/>
    <w:rsid w:val="00D82ED5"/>
    <w:rsid w:val="00D831B3"/>
    <w:rsid w:val="00D83636"/>
    <w:rsid w:val="00D8514D"/>
    <w:rsid w:val="00D85F89"/>
    <w:rsid w:val="00D8704F"/>
    <w:rsid w:val="00D90478"/>
    <w:rsid w:val="00D9065C"/>
    <w:rsid w:val="00D90EA8"/>
    <w:rsid w:val="00D91ED1"/>
    <w:rsid w:val="00D92859"/>
    <w:rsid w:val="00D92D43"/>
    <w:rsid w:val="00D93016"/>
    <w:rsid w:val="00D931E9"/>
    <w:rsid w:val="00D9379C"/>
    <w:rsid w:val="00D93D45"/>
    <w:rsid w:val="00D94C9F"/>
    <w:rsid w:val="00D953BC"/>
    <w:rsid w:val="00D96277"/>
    <w:rsid w:val="00D96627"/>
    <w:rsid w:val="00D9672B"/>
    <w:rsid w:val="00D96D3C"/>
    <w:rsid w:val="00D96DC4"/>
    <w:rsid w:val="00D97006"/>
    <w:rsid w:val="00D9751A"/>
    <w:rsid w:val="00DA0115"/>
    <w:rsid w:val="00DA07DA"/>
    <w:rsid w:val="00DA18EF"/>
    <w:rsid w:val="00DA19B0"/>
    <w:rsid w:val="00DA1C30"/>
    <w:rsid w:val="00DA1E10"/>
    <w:rsid w:val="00DA3973"/>
    <w:rsid w:val="00DA3AEB"/>
    <w:rsid w:val="00DA3D59"/>
    <w:rsid w:val="00DA411C"/>
    <w:rsid w:val="00DA4B00"/>
    <w:rsid w:val="00DA59A1"/>
    <w:rsid w:val="00DA62D7"/>
    <w:rsid w:val="00DA6E28"/>
    <w:rsid w:val="00DA7A0B"/>
    <w:rsid w:val="00DA7F92"/>
    <w:rsid w:val="00DB0155"/>
    <w:rsid w:val="00DB0BCB"/>
    <w:rsid w:val="00DB0F8D"/>
    <w:rsid w:val="00DB182E"/>
    <w:rsid w:val="00DB1B15"/>
    <w:rsid w:val="00DB397A"/>
    <w:rsid w:val="00DB397F"/>
    <w:rsid w:val="00DB3AF0"/>
    <w:rsid w:val="00DB4B77"/>
    <w:rsid w:val="00DB57C0"/>
    <w:rsid w:val="00DB58BA"/>
    <w:rsid w:val="00DB659B"/>
    <w:rsid w:val="00DB65CB"/>
    <w:rsid w:val="00DB66A2"/>
    <w:rsid w:val="00DB66E8"/>
    <w:rsid w:val="00DB707E"/>
    <w:rsid w:val="00DB7744"/>
    <w:rsid w:val="00DB7875"/>
    <w:rsid w:val="00DB7D10"/>
    <w:rsid w:val="00DB7DA7"/>
    <w:rsid w:val="00DC0997"/>
    <w:rsid w:val="00DC19BE"/>
    <w:rsid w:val="00DC2061"/>
    <w:rsid w:val="00DC20E0"/>
    <w:rsid w:val="00DC2772"/>
    <w:rsid w:val="00DC3E47"/>
    <w:rsid w:val="00DC46B4"/>
    <w:rsid w:val="00DC72A9"/>
    <w:rsid w:val="00DC765A"/>
    <w:rsid w:val="00DD00A7"/>
    <w:rsid w:val="00DD05E8"/>
    <w:rsid w:val="00DD108A"/>
    <w:rsid w:val="00DD1161"/>
    <w:rsid w:val="00DD19EB"/>
    <w:rsid w:val="00DD1E16"/>
    <w:rsid w:val="00DD1E34"/>
    <w:rsid w:val="00DD3453"/>
    <w:rsid w:val="00DD3DE3"/>
    <w:rsid w:val="00DD3EF6"/>
    <w:rsid w:val="00DD47B8"/>
    <w:rsid w:val="00DD48FA"/>
    <w:rsid w:val="00DD5306"/>
    <w:rsid w:val="00DD6B75"/>
    <w:rsid w:val="00DD7CCF"/>
    <w:rsid w:val="00DD7D7D"/>
    <w:rsid w:val="00DE05C4"/>
    <w:rsid w:val="00DE0997"/>
    <w:rsid w:val="00DE0DF5"/>
    <w:rsid w:val="00DE174C"/>
    <w:rsid w:val="00DE1923"/>
    <w:rsid w:val="00DE1D1B"/>
    <w:rsid w:val="00DE36AA"/>
    <w:rsid w:val="00DE40A7"/>
    <w:rsid w:val="00DE48CC"/>
    <w:rsid w:val="00DE4A33"/>
    <w:rsid w:val="00DE5626"/>
    <w:rsid w:val="00DE5AC7"/>
    <w:rsid w:val="00DE5FB7"/>
    <w:rsid w:val="00DE63F5"/>
    <w:rsid w:val="00DE7555"/>
    <w:rsid w:val="00DE7E71"/>
    <w:rsid w:val="00DE7EAE"/>
    <w:rsid w:val="00DF02E3"/>
    <w:rsid w:val="00DF0C0F"/>
    <w:rsid w:val="00DF1F15"/>
    <w:rsid w:val="00DF27D6"/>
    <w:rsid w:val="00DF2E74"/>
    <w:rsid w:val="00DF3490"/>
    <w:rsid w:val="00DF38B8"/>
    <w:rsid w:val="00DF3B5F"/>
    <w:rsid w:val="00DF3B76"/>
    <w:rsid w:val="00DF4971"/>
    <w:rsid w:val="00DF4C16"/>
    <w:rsid w:val="00DF52B3"/>
    <w:rsid w:val="00DF5E7F"/>
    <w:rsid w:val="00DF680D"/>
    <w:rsid w:val="00DF7318"/>
    <w:rsid w:val="00DF765C"/>
    <w:rsid w:val="00E01678"/>
    <w:rsid w:val="00E03F48"/>
    <w:rsid w:val="00E04392"/>
    <w:rsid w:val="00E056E8"/>
    <w:rsid w:val="00E05B59"/>
    <w:rsid w:val="00E06918"/>
    <w:rsid w:val="00E06F9B"/>
    <w:rsid w:val="00E07089"/>
    <w:rsid w:val="00E073AD"/>
    <w:rsid w:val="00E0758D"/>
    <w:rsid w:val="00E10DCD"/>
    <w:rsid w:val="00E10E35"/>
    <w:rsid w:val="00E11F13"/>
    <w:rsid w:val="00E12783"/>
    <w:rsid w:val="00E130B7"/>
    <w:rsid w:val="00E14742"/>
    <w:rsid w:val="00E14DF6"/>
    <w:rsid w:val="00E1500A"/>
    <w:rsid w:val="00E152CC"/>
    <w:rsid w:val="00E158B1"/>
    <w:rsid w:val="00E1681B"/>
    <w:rsid w:val="00E20549"/>
    <w:rsid w:val="00E20873"/>
    <w:rsid w:val="00E21A28"/>
    <w:rsid w:val="00E21C69"/>
    <w:rsid w:val="00E226DF"/>
    <w:rsid w:val="00E22EB7"/>
    <w:rsid w:val="00E236E9"/>
    <w:rsid w:val="00E23A28"/>
    <w:rsid w:val="00E23B46"/>
    <w:rsid w:val="00E24CE2"/>
    <w:rsid w:val="00E25C87"/>
    <w:rsid w:val="00E25F3B"/>
    <w:rsid w:val="00E26285"/>
    <w:rsid w:val="00E26296"/>
    <w:rsid w:val="00E265C8"/>
    <w:rsid w:val="00E2661D"/>
    <w:rsid w:val="00E27121"/>
    <w:rsid w:val="00E2765B"/>
    <w:rsid w:val="00E278C8"/>
    <w:rsid w:val="00E278FC"/>
    <w:rsid w:val="00E300AC"/>
    <w:rsid w:val="00E31474"/>
    <w:rsid w:val="00E316CC"/>
    <w:rsid w:val="00E31BBC"/>
    <w:rsid w:val="00E32A37"/>
    <w:rsid w:val="00E32A60"/>
    <w:rsid w:val="00E32AFF"/>
    <w:rsid w:val="00E32CB5"/>
    <w:rsid w:val="00E338BE"/>
    <w:rsid w:val="00E33B11"/>
    <w:rsid w:val="00E34025"/>
    <w:rsid w:val="00E34C59"/>
    <w:rsid w:val="00E353A5"/>
    <w:rsid w:val="00E35492"/>
    <w:rsid w:val="00E35946"/>
    <w:rsid w:val="00E35A43"/>
    <w:rsid w:val="00E36BCA"/>
    <w:rsid w:val="00E36E42"/>
    <w:rsid w:val="00E370C6"/>
    <w:rsid w:val="00E37416"/>
    <w:rsid w:val="00E37640"/>
    <w:rsid w:val="00E3773F"/>
    <w:rsid w:val="00E377BF"/>
    <w:rsid w:val="00E37CDF"/>
    <w:rsid w:val="00E4049B"/>
    <w:rsid w:val="00E4212F"/>
    <w:rsid w:val="00E42421"/>
    <w:rsid w:val="00E43ACD"/>
    <w:rsid w:val="00E43C1D"/>
    <w:rsid w:val="00E43C38"/>
    <w:rsid w:val="00E43C7A"/>
    <w:rsid w:val="00E43EF4"/>
    <w:rsid w:val="00E4467E"/>
    <w:rsid w:val="00E44DD6"/>
    <w:rsid w:val="00E4513B"/>
    <w:rsid w:val="00E45E31"/>
    <w:rsid w:val="00E4616E"/>
    <w:rsid w:val="00E5048B"/>
    <w:rsid w:val="00E505EE"/>
    <w:rsid w:val="00E5121B"/>
    <w:rsid w:val="00E515CA"/>
    <w:rsid w:val="00E515E3"/>
    <w:rsid w:val="00E51BC9"/>
    <w:rsid w:val="00E51F85"/>
    <w:rsid w:val="00E52177"/>
    <w:rsid w:val="00E52B97"/>
    <w:rsid w:val="00E54195"/>
    <w:rsid w:val="00E54644"/>
    <w:rsid w:val="00E547FF"/>
    <w:rsid w:val="00E54F85"/>
    <w:rsid w:val="00E557CA"/>
    <w:rsid w:val="00E5598C"/>
    <w:rsid w:val="00E56149"/>
    <w:rsid w:val="00E57207"/>
    <w:rsid w:val="00E572EA"/>
    <w:rsid w:val="00E57A87"/>
    <w:rsid w:val="00E57EC2"/>
    <w:rsid w:val="00E600C7"/>
    <w:rsid w:val="00E61129"/>
    <w:rsid w:val="00E6128E"/>
    <w:rsid w:val="00E61A29"/>
    <w:rsid w:val="00E61B56"/>
    <w:rsid w:val="00E62064"/>
    <w:rsid w:val="00E624E9"/>
    <w:rsid w:val="00E632E9"/>
    <w:rsid w:val="00E635DE"/>
    <w:rsid w:val="00E65723"/>
    <w:rsid w:val="00E659A4"/>
    <w:rsid w:val="00E65FCA"/>
    <w:rsid w:val="00E6687A"/>
    <w:rsid w:val="00E67763"/>
    <w:rsid w:val="00E67F31"/>
    <w:rsid w:val="00E703CE"/>
    <w:rsid w:val="00E70E8A"/>
    <w:rsid w:val="00E70F6E"/>
    <w:rsid w:val="00E7186D"/>
    <w:rsid w:val="00E720A4"/>
    <w:rsid w:val="00E726E2"/>
    <w:rsid w:val="00E7276B"/>
    <w:rsid w:val="00E72C3E"/>
    <w:rsid w:val="00E72CFB"/>
    <w:rsid w:val="00E738BD"/>
    <w:rsid w:val="00E745C8"/>
    <w:rsid w:val="00E749F1"/>
    <w:rsid w:val="00E74DC0"/>
    <w:rsid w:val="00E7522A"/>
    <w:rsid w:val="00E752A9"/>
    <w:rsid w:val="00E757E1"/>
    <w:rsid w:val="00E763E0"/>
    <w:rsid w:val="00E7780E"/>
    <w:rsid w:val="00E7785A"/>
    <w:rsid w:val="00E77E58"/>
    <w:rsid w:val="00E77EEA"/>
    <w:rsid w:val="00E82CA6"/>
    <w:rsid w:val="00E841DC"/>
    <w:rsid w:val="00E84642"/>
    <w:rsid w:val="00E848DA"/>
    <w:rsid w:val="00E84E4C"/>
    <w:rsid w:val="00E84E56"/>
    <w:rsid w:val="00E86271"/>
    <w:rsid w:val="00E86B52"/>
    <w:rsid w:val="00E9014B"/>
    <w:rsid w:val="00E908A9"/>
    <w:rsid w:val="00E91516"/>
    <w:rsid w:val="00E91ED5"/>
    <w:rsid w:val="00E92981"/>
    <w:rsid w:val="00E929F3"/>
    <w:rsid w:val="00E92E28"/>
    <w:rsid w:val="00E92E4E"/>
    <w:rsid w:val="00E92F1E"/>
    <w:rsid w:val="00E9311C"/>
    <w:rsid w:val="00E931D9"/>
    <w:rsid w:val="00E93DE6"/>
    <w:rsid w:val="00E94AF7"/>
    <w:rsid w:val="00E95139"/>
    <w:rsid w:val="00E9551E"/>
    <w:rsid w:val="00E9555A"/>
    <w:rsid w:val="00E95F13"/>
    <w:rsid w:val="00E97F90"/>
    <w:rsid w:val="00EA088A"/>
    <w:rsid w:val="00EA1233"/>
    <w:rsid w:val="00EA14D2"/>
    <w:rsid w:val="00EA1C4D"/>
    <w:rsid w:val="00EA2350"/>
    <w:rsid w:val="00EA2E62"/>
    <w:rsid w:val="00EA4F19"/>
    <w:rsid w:val="00EA5117"/>
    <w:rsid w:val="00EA51D7"/>
    <w:rsid w:val="00EA551A"/>
    <w:rsid w:val="00EA5531"/>
    <w:rsid w:val="00EA574C"/>
    <w:rsid w:val="00EA5D80"/>
    <w:rsid w:val="00EA6203"/>
    <w:rsid w:val="00EA66FC"/>
    <w:rsid w:val="00EA772E"/>
    <w:rsid w:val="00EB0DFC"/>
    <w:rsid w:val="00EB13D1"/>
    <w:rsid w:val="00EB35AB"/>
    <w:rsid w:val="00EB35AC"/>
    <w:rsid w:val="00EB3843"/>
    <w:rsid w:val="00EB424E"/>
    <w:rsid w:val="00EB4398"/>
    <w:rsid w:val="00EB47B3"/>
    <w:rsid w:val="00EB4EE9"/>
    <w:rsid w:val="00EB5838"/>
    <w:rsid w:val="00EB5D2C"/>
    <w:rsid w:val="00EB61C9"/>
    <w:rsid w:val="00EB6411"/>
    <w:rsid w:val="00EB72FF"/>
    <w:rsid w:val="00EB7469"/>
    <w:rsid w:val="00EB7AF9"/>
    <w:rsid w:val="00EC00DE"/>
    <w:rsid w:val="00EC0824"/>
    <w:rsid w:val="00EC0894"/>
    <w:rsid w:val="00EC0CDB"/>
    <w:rsid w:val="00EC126E"/>
    <w:rsid w:val="00EC1562"/>
    <w:rsid w:val="00EC1889"/>
    <w:rsid w:val="00EC230C"/>
    <w:rsid w:val="00EC286B"/>
    <w:rsid w:val="00EC36F2"/>
    <w:rsid w:val="00EC3B96"/>
    <w:rsid w:val="00EC40CD"/>
    <w:rsid w:val="00EC42E9"/>
    <w:rsid w:val="00EC5A2F"/>
    <w:rsid w:val="00EC64E5"/>
    <w:rsid w:val="00EC686E"/>
    <w:rsid w:val="00EC6AAB"/>
    <w:rsid w:val="00EC6B01"/>
    <w:rsid w:val="00EC749C"/>
    <w:rsid w:val="00EC7928"/>
    <w:rsid w:val="00ED0DCD"/>
    <w:rsid w:val="00ED1B1B"/>
    <w:rsid w:val="00ED204C"/>
    <w:rsid w:val="00ED23C1"/>
    <w:rsid w:val="00ED251A"/>
    <w:rsid w:val="00ED37E3"/>
    <w:rsid w:val="00ED46A6"/>
    <w:rsid w:val="00ED5119"/>
    <w:rsid w:val="00ED51DA"/>
    <w:rsid w:val="00ED5212"/>
    <w:rsid w:val="00ED5FB2"/>
    <w:rsid w:val="00ED6163"/>
    <w:rsid w:val="00ED630A"/>
    <w:rsid w:val="00ED6FE7"/>
    <w:rsid w:val="00ED704A"/>
    <w:rsid w:val="00ED71D3"/>
    <w:rsid w:val="00ED766F"/>
    <w:rsid w:val="00ED775A"/>
    <w:rsid w:val="00EE052F"/>
    <w:rsid w:val="00EE09EC"/>
    <w:rsid w:val="00EE0B4E"/>
    <w:rsid w:val="00EE10D2"/>
    <w:rsid w:val="00EE1242"/>
    <w:rsid w:val="00EE2544"/>
    <w:rsid w:val="00EE2615"/>
    <w:rsid w:val="00EE2D21"/>
    <w:rsid w:val="00EE2E63"/>
    <w:rsid w:val="00EE40F1"/>
    <w:rsid w:val="00EE4994"/>
    <w:rsid w:val="00EE4BFF"/>
    <w:rsid w:val="00EE510E"/>
    <w:rsid w:val="00EE6CEF"/>
    <w:rsid w:val="00EE704F"/>
    <w:rsid w:val="00EF07E4"/>
    <w:rsid w:val="00EF15C7"/>
    <w:rsid w:val="00EF1CF7"/>
    <w:rsid w:val="00EF2A90"/>
    <w:rsid w:val="00EF52EC"/>
    <w:rsid w:val="00EF5A1F"/>
    <w:rsid w:val="00EF609A"/>
    <w:rsid w:val="00EF742C"/>
    <w:rsid w:val="00EF7456"/>
    <w:rsid w:val="00EF7D57"/>
    <w:rsid w:val="00F00014"/>
    <w:rsid w:val="00F002F2"/>
    <w:rsid w:val="00F003AC"/>
    <w:rsid w:val="00F004F2"/>
    <w:rsid w:val="00F0103C"/>
    <w:rsid w:val="00F013B5"/>
    <w:rsid w:val="00F02033"/>
    <w:rsid w:val="00F0227F"/>
    <w:rsid w:val="00F02515"/>
    <w:rsid w:val="00F02AD9"/>
    <w:rsid w:val="00F040AE"/>
    <w:rsid w:val="00F048F4"/>
    <w:rsid w:val="00F04C70"/>
    <w:rsid w:val="00F04EDB"/>
    <w:rsid w:val="00F05100"/>
    <w:rsid w:val="00F0534A"/>
    <w:rsid w:val="00F05A8D"/>
    <w:rsid w:val="00F05F21"/>
    <w:rsid w:val="00F06612"/>
    <w:rsid w:val="00F070AC"/>
    <w:rsid w:val="00F07B6F"/>
    <w:rsid w:val="00F1001C"/>
    <w:rsid w:val="00F10212"/>
    <w:rsid w:val="00F10220"/>
    <w:rsid w:val="00F1090A"/>
    <w:rsid w:val="00F10D71"/>
    <w:rsid w:val="00F11A8B"/>
    <w:rsid w:val="00F11D9D"/>
    <w:rsid w:val="00F12A32"/>
    <w:rsid w:val="00F134AE"/>
    <w:rsid w:val="00F13597"/>
    <w:rsid w:val="00F15387"/>
    <w:rsid w:val="00F159BD"/>
    <w:rsid w:val="00F1617C"/>
    <w:rsid w:val="00F16387"/>
    <w:rsid w:val="00F1643B"/>
    <w:rsid w:val="00F17736"/>
    <w:rsid w:val="00F213FE"/>
    <w:rsid w:val="00F21F14"/>
    <w:rsid w:val="00F22431"/>
    <w:rsid w:val="00F2258F"/>
    <w:rsid w:val="00F229B0"/>
    <w:rsid w:val="00F22AA4"/>
    <w:rsid w:val="00F22BFA"/>
    <w:rsid w:val="00F23490"/>
    <w:rsid w:val="00F24093"/>
    <w:rsid w:val="00F2424D"/>
    <w:rsid w:val="00F24A3A"/>
    <w:rsid w:val="00F25162"/>
    <w:rsid w:val="00F2666A"/>
    <w:rsid w:val="00F31543"/>
    <w:rsid w:val="00F3203A"/>
    <w:rsid w:val="00F325CA"/>
    <w:rsid w:val="00F3289D"/>
    <w:rsid w:val="00F32E52"/>
    <w:rsid w:val="00F33324"/>
    <w:rsid w:val="00F33C8E"/>
    <w:rsid w:val="00F33F09"/>
    <w:rsid w:val="00F34301"/>
    <w:rsid w:val="00F348A6"/>
    <w:rsid w:val="00F348AE"/>
    <w:rsid w:val="00F34DEB"/>
    <w:rsid w:val="00F350E1"/>
    <w:rsid w:val="00F356CE"/>
    <w:rsid w:val="00F359B5"/>
    <w:rsid w:val="00F35A3B"/>
    <w:rsid w:val="00F36237"/>
    <w:rsid w:val="00F36A51"/>
    <w:rsid w:val="00F377DC"/>
    <w:rsid w:val="00F37D1C"/>
    <w:rsid w:val="00F40B72"/>
    <w:rsid w:val="00F415E6"/>
    <w:rsid w:val="00F4263B"/>
    <w:rsid w:val="00F42A7F"/>
    <w:rsid w:val="00F42FFB"/>
    <w:rsid w:val="00F433AE"/>
    <w:rsid w:val="00F435F3"/>
    <w:rsid w:val="00F44906"/>
    <w:rsid w:val="00F4530A"/>
    <w:rsid w:val="00F46488"/>
    <w:rsid w:val="00F46AD9"/>
    <w:rsid w:val="00F47352"/>
    <w:rsid w:val="00F4758B"/>
    <w:rsid w:val="00F47957"/>
    <w:rsid w:val="00F519F4"/>
    <w:rsid w:val="00F51CB2"/>
    <w:rsid w:val="00F52FE3"/>
    <w:rsid w:val="00F53333"/>
    <w:rsid w:val="00F53AC5"/>
    <w:rsid w:val="00F542FE"/>
    <w:rsid w:val="00F544AF"/>
    <w:rsid w:val="00F5588B"/>
    <w:rsid w:val="00F559A8"/>
    <w:rsid w:val="00F5676D"/>
    <w:rsid w:val="00F56E32"/>
    <w:rsid w:val="00F60419"/>
    <w:rsid w:val="00F6123D"/>
    <w:rsid w:val="00F61B3D"/>
    <w:rsid w:val="00F61D5E"/>
    <w:rsid w:val="00F62910"/>
    <w:rsid w:val="00F6292F"/>
    <w:rsid w:val="00F637FA"/>
    <w:rsid w:val="00F64151"/>
    <w:rsid w:val="00F65845"/>
    <w:rsid w:val="00F65C8F"/>
    <w:rsid w:val="00F66135"/>
    <w:rsid w:val="00F6667D"/>
    <w:rsid w:val="00F66721"/>
    <w:rsid w:val="00F66D18"/>
    <w:rsid w:val="00F66F49"/>
    <w:rsid w:val="00F6739C"/>
    <w:rsid w:val="00F67A9B"/>
    <w:rsid w:val="00F700BE"/>
    <w:rsid w:val="00F73036"/>
    <w:rsid w:val="00F73265"/>
    <w:rsid w:val="00F7335F"/>
    <w:rsid w:val="00F733AC"/>
    <w:rsid w:val="00F747B6"/>
    <w:rsid w:val="00F74C07"/>
    <w:rsid w:val="00F76028"/>
    <w:rsid w:val="00F765E4"/>
    <w:rsid w:val="00F76DD9"/>
    <w:rsid w:val="00F76FBF"/>
    <w:rsid w:val="00F771D8"/>
    <w:rsid w:val="00F77232"/>
    <w:rsid w:val="00F775F5"/>
    <w:rsid w:val="00F77D8E"/>
    <w:rsid w:val="00F8013F"/>
    <w:rsid w:val="00F80235"/>
    <w:rsid w:val="00F8108C"/>
    <w:rsid w:val="00F813DA"/>
    <w:rsid w:val="00F81E8B"/>
    <w:rsid w:val="00F8211C"/>
    <w:rsid w:val="00F829BA"/>
    <w:rsid w:val="00F82A3A"/>
    <w:rsid w:val="00F82CAF"/>
    <w:rsid w:val="00F8384B"/>
    <w:rsid w:val="00F83DC4"/>
    <w:rsid w:val="00F83E8D"/>
    <w:rsid w:val="00F845DE"/>
    <w:rsid w:val="00F85203"/>
    <w:rsid w:val="00F85D20"/>
    <w:rsid w:val="00F86388"/>
    <w:rsid w:val="00F86613"/>
    <w:rsid w:val="00F9014A"/>
    <w:rsid w:val="00F9017D"/>
    <w:rsid w:val="00F90E6E"/>
    <w:rsid w:val="00F911DC"/>
    <w:rsid w:val="00F916A3"/>
    <w:rsid w:val="00F91CF9"/>
    <w:rsid w:val="00F92E2E"/>
    <w:rsid w:val="00F92E46"/>
    <w:rsid w:val="00F9301A"/>
    <w:rsid w:val="00F93259"/>
    <w:rsid w:val="00F943F7"/>
    <w:rsid w:val="00F94E65"/>
    <w:rsid w:val="00F95FB3"/>
    <w:rsid w:val="00F9622E"/>
    <w:rsid w:val="00F971E6"/>
    <w:rsid w:val="00F97EF6"/>
    <w:rsid w:val="00FA13E8"/>
    <w:rsid w:val="00FA1891"/>
    <w:rsid w:val="00FA1C0D"/>
    <w:rsid w:val="00FA1E98"/>
    <w:rsid w:val="00FA2073"/>
    <w:rsid w:val="00FA2370"/>
    <w:rsid w:val="00FA270A"/>
    <w:rsid w:val="00FA3003"/>
    <w:rsid w:val="00FA302F"/>
    <w:rsid w:val="00FA3BF8"/>
    <w:rsid w:val="00FA3CC7"/>
    <w:rsid w:val="00FA4CF2"/>
    <w:rsid w:val="00FA74E8"/>
    <w:rsid w:val="00FB037E"/>
    <w:rsid w:val="00FB04EC"/>
    <w:rsid w:val="00FB090C"/>
    <w:rsid w:val="00FB0F9D"/>
    <w:rsid w:val="00FB0FF5"/>
    <w:rsid w:val="00FB125F"/>
    <w:rsid w:val="00FB16CE"/>
    <w:rsid w:val="00FB25B4"/>
    <w:rsid w:val="00FB2634"/>
    <w:rsid w:val="00FB27B3"/>
    <w:rsid w:val="00FB285F"/>
    <w:rsid w:val="00FB2CF0"/>
    <w:rsid w:val="00FB3125"/>
    <w:rsid w:val="00FB3D6E"/>
    <w:rsid w:val="00FB5024"/>
    <w:rsid w:val="00FB5150"/>
    <w:rsid w:val="00FB5635"/>
    <w:rsid w:val="00FB57F6"/>
    <w:rsid w:val="00FB5D8D"/>
    <w:rsid w:val="00FB5DA2"/>
    <w:rsid w:val="00FB60E2"/>
    <w:rsid w:val="00FB6495"/>
    <w:rsid w:val="00FB6EC1"/>
    <w:rsid w:val="00FB7106"/>
    <w:rsid w:val="00FB710B"/>
    <w:rsid w:val="00FB73F9"/>
    <w:rsid w:val="00FC0249"/>
    <w:rsid w:val="00FC0773"/>
    <w:rsid w:val="00FC0E53"/>
    <w:rsid w:val="00FC174D"/>
    <w:rsid w:val="00FC21FB"/>
    <w:rsid w:val="00FC2B9B"/>
    <w:rsid w:val="00FC3450"/>
    <w:rsid w:val="00FC3A2A"/>
    <w:rsid w:val="00FC3C22"/>
    <w:rsid w:val="00FC4627"/>
    <w:rsid w:val="00FC5B43"/>
    <w:rsid w:val="00FC659D"/>
    <w:rsid w:val="00FC65C5"/>
    <w:rsid w:val="00FC7021"/>
    <w:rsid w:val="00FC7104"/>
    <w:rsid w:val="00FC72B6"/>
    <w:rsid w:val="00FD0025"/>
    <w:rsid w:val="00FD0AAD"/>
    <w:rsid w:val="00FD0BB8"/>
    <w:rsid w:val="00FD1225"/>
    <w:rsid w:val="00FD154F"/>
    <w:rsid w:val="00FD1699"/>
    <w:rsid w:val="00FD180A"/>
    <w:rsid w:val="00FD2697"/>
    <w:rsid w:val="00FD2951"/>
    <w:rsid w:val="00FD2CF6"/>
    <w:rsid w:val="00FD35C7"/>
    <w:rsid w:val="00FD3F03"/>
    <w:rsid w:val="00FD4767"/>
    <w:rsid w:val="00FD47AC"/>
    <w:rsid w:val="00FD4B54"/>
    <w:rsid w:val="00FD4B59"/>
    <w:rsid w:val="00FD4BE6"/>
    <w:rsid w:val="00FD4F8F"/>
    <w:rsid w:val="00FD5355"/>
    <w:rsid w:val="00FD6833"/>
    <w:rsid w:val="00FD6907"/>
    <w:rsid w:val="00FD6DD4"/>
    <w:rsid w:val="00FD7A0D"/>
    <w:rsid w:val="00FE13D0"/>
    <w:rsid w:val="00FE1FA1"/>
    <w:rsid w:val="00FE2207"/>
    <w:rsid w:val="00FE3476"/>
    <w:rsid w:val="00FE3A3B"/>
    <w:rsid w:val="00FE3BE0"/>
    <w:rsid w:val="00FE4F87"/>
    <w:rsid w:val="00FE532A"/>
    <w:rsid w:val="00FE5A9C"/>
    <w:rsid w:val="00FE5DBB"/>
    <w:rsid w:val="00FE66F7"/>
    <w:rsid w:val="00FE6C20"/>
    <w:rsid w:val="00FE6D84"/>
    <w:rsid w:val="00FE6FEC"/>
    <w:rsid w:val="00FE7709"/>
    <w:rsid w:val="00FE7A0D"/>
    <w:rsid w:val="00FE7C9B"/>
    <w:rsid w:val="00FE7E63"/>
    <w:rsid w:val="00FF0C34"/>
    <w:rsid w:val="00FF1B9D"/>
    <w:rsid w:val="00FF1BFD"/>
    <w:rsid w:val="00FF32B5"/>
    <w:rsid w:val="00FF3EE7"/>
    <w:rsid w:val="00FF4013"/>
    <w:rsid w:val="00FF4232"/>
    <w:rsid w:val="00FF423D"/>
    <w:rsid w:val="00FF4397"/>
    <w:rsid w:val="00FF4652"/>
    <w:rsid w:val="00FF478C"/>
    <w:rsid w:val="00FF4FE9"/>
    <w:rsid w:val="00FF5BF5"/>
    <w:rsid w:val="00FF6143"/>
    <w:rsid w:val="00FF6403"/>
    <w:rsid w:val="00FF6771"/>
    <w:rsid w:val="00FF6D58"/>
    <w:rsid w:val="00FF70D3"/>
    <w:rsid w:val="00FF79A0"/>
    <w:rsid w:val="01CC1E70"/>
    <w:rsid w:val="01FA7564"/>
    <w:rsid w:val="02216C30"/>
    <w:rsid w:val="02583C37"/>
    <w:rsid w:val="02646B56"/>
    <w:rsid w:val="02B70C5E"/>
    <w:rsid w:val="02F438CA"/>
    <w:rsid w:val="03056936"/>
    <w:rsid w:val="034B4C26"/>
    <w:rsid w:val="050B0585"/>
    <w:rsid w:val="05BB0E7E"/>
    <w:rsid w:val="062720FF"/>
    <w:rsid w:val="06CC59DE"/>
    <w:rsid w:val="072A5FC7"/>
    <w:rsid w:val="07700CAD"/>
    <w:rsid w:val="080E319A"/>
    <w:rsid w:val="081D4F49"/>
    <w:rsid w:val="097543A8"/>
    <w:rsid w:val="09C455B4"/>
    <w:rsid w:val="09C51D88"/>
    <w:rsid w:val="09C923A7"/>
    <w:rsid w:val="09E23A10"/>
    <w:rsid w:val="09F15A84"/>
    <w:rsid w:val="0A207C64"/>
    <w:rsid w:val="0A645778"/>
    <w:rsid w:val="0C057AD8"/>
    <w:rsid w:val="0C7402BD"/>
    <w:rsid w:val="0CF266BE"/>
    <w:rsid w:val="0E7C7DCC"/>
    <w:rsid w:val="0ECB3538"/>
    <w:rsid w:val="0F017E3B"/>
    <w:rsid w:val="0F2941D5"/>
    <w:rsid w:val="0F4168F8"/>
    <w:rsid w:val="0F76347B"/>
    <w:rsid w:val="0F80710E"/>
    <w:rsid w:val="0F926B6B"/>
    <w:rsid w:val="0FDB0858"/>
    <w:rsid w:val="11192E0F"/>
    <w:rsid w:val="12081011"/>
    <w:rsid w:val="12C845D4"/>
    <w:rsid w:val="13186812"/>
    <w:rsid w:val="13AE550F"/>
    <w:rsid w:val="14197557"/>
    <w:rsid w:val="14445DAD"/>
    <w:rsid w:val="148061DD"/>
    <w:rsid w:val="1543686A"/>
    <w:rsid w:val="15D240D7"/>
    <w:rsid w:val="16776A24"/>
    <w:rsid w:val="168438EC"/>
    <w:rsid w:val="172F064F"/>
    <w:rsid w:val="17527F87"/>
    <w:rsid w:val="17A16FE1"/>
    <w:rsid w:val="17AE7442"/>
    <w:rsid w:val="17C93638"/>
    <w:rsid w:val="18853BD3"/>
    <w:rsid w:val="19CF0520"/>
    <w:rsid w:val="19EB60F6"/>
    <w:rsid w:val="1A037AE1"/>
    <w:rsid w:val="1AD8689D"/>
    <w:rsid w:val="1BE42658"/>
    <w:rsid w:val="1C655B7D"/>
    <w:rsid w:val="1C750B79"/>
    <w:rsid w:val="1CEF2D47"/>
    <w:rsid w:val="1D102120"/>
    <w:rsid w:val="1D2B58E9"/>
    <w:rsid w:val="1D3444F0"/>
    <w:rsid w:val="1D79529A"/>
    <w:rsid w:val="1D996782"/>
    <w:rsid w:val="1DCF6A44"/>
    <w:rsid w:val="1E8E125B"/>
    <w:rsid w:val="1E952AAA"/>
    <w:rsid w:val="1EBF60F8"/>
    <w:rsid w:val="20B1619E"/>
    <w:rsid w:val="2100745A"/>
    <w:rsid w:val="21765094"/>
    <w:rsid w:val="22141FE1"/>
    <w:rsid w:val="22240554"/>
    <w:rsid w:val="22681841"/>
    <w:rsid w:val="22CB77E1"/>
    <w:rsid w:val="23294AA7"/>
    <w:rsid w:val="23637A16"/>
    <w:rsid w:val="23993FD0"/>
    <w:rsid w:val="23FF1752"/>
    <w:rsid w:val="24891B43"/>
    <w:rsid w:val="255A1A2B"/>
    <w:rsid w:val="25AE3201"/>
    <w:rsid w:val="25E03766"/>
    <w:rsid w:val="25F97D7B"/>
    <w:rsid w:val="26CE4807"/>
    <w:rsid w:val="275F2955"/>
    <w:rsid w:val="277E2B5C"/>
    <w:rsid w:val="27A22385"/>
    <w:rsid w:val="27E57361"/>
    <w:rsid w:val="28423255"/>
    <w:rsid w:val="285E721F"/>
    <w:rsid w:val="28B6032E"/>
    <w:rsid w:val="29B72752"/>
    <w:rsid w:val="29BA0B9E"/>
    <w:rsid w:val="2B4F2429"/>
    <w:rsid w:val="2BDE285F"/>
    <w:rsid w:val="2C5236E0"/>
    <w:rsid w:val="2CC56033"/>
    <w:rsid w:val="2CEC7B7B"/>
    <w:rsid w:val="2D9C2EC6"/>
    <w:rsid w:val="2F1228D8"/>
    <w:rsid w:val="2F6A21F0"/>
    <w:rsid w:val="2F6B6019"/>
    <w:rsid w:val="2F7F5C97"/>
    <w:rsid w:val="2FD46762"/>
    <w:rsid w:val="309D76AA"/>
    <w:rsid w:val="317C4841"/>
    <w:rsid w:val="31AA504A"/>
    <w:rsid w:val="32116A8A"/>
    <w:rsid w:val="32260EA4"/>
    <w:rsid w:val="323511ED"/>
    <w:rsid w:val="329C125D"/>
    <w:rsid w:val="33CF1A96"/>
    <w:rsid w:val="33D62C81"/>
    <w:rsid w:val="34011B90"/>
    <w:rsid w:val="34476489"/>
    <w:rsid w:val="34580F19"/>
    <w:rsid w:val="34A26CFD"/>
    <w:rsid w:val="34E46621"/>
    <w:rsid w:val="36465AAD"/>
    <w:rsid w:val="36A43E91"/>
    <w:rsid w:val="381705E1"/>
    <w:rsid w:val="385D55A2"/>
    <w:rsid w:val="388603F0"/>
    <w:rsid w:val="39105DBD"/>
    <w:rsid w:val="393406CE"/>
    <w:rsid w:val="39463523"/>
    <w:rsid w:val="39A57564"/>
    <w:rsid w:val="3B6874B1"/>
    <w:rsid w:val="3D062C6B"/>
    <w:rsid w:val="3E4817E7"/>
    <w:rsid w:val="3E816ADD"/>
    <w:rsid w:val="3ECE17BF"/>
    <w:rsid w:val="3EE967E5"/>
    <w:rsid w:val="3F09036D"/>
    <w:rsid w:val="3F812156"/>
    <w:rsid w:val="3FB62FBC"/>
    <w:rsid w:val="3FEE58EE"/>
    <w:rsid w:val="400E4F40"/>
    <w:rsid w:val="404D5D77"/>
    <w:rsid w:val="40596F0B"/>
    <w:rsid w:val="4103209F"/>
    <w:rsid w:val="41137FC0"/>
    <w:rsid w:val="4152133B"/>
    <w:rsid w:val="41630D2E"/>
    <w:rsid w:val="41D21536"/>
    <w:rsid w:val="42627431"/>
    <w:rsid w:val="429F788D"/>
    <w:rsid w:val="42DC7525"/>
    <w:rsid w:val="43182E57"/>
    <w:rsid w:val="437B7FFC"/>
    <w:rsid w:val="44886862"/>
    <w:rsid w:val="449D3E40"/>
    <w:rsid w:val="44C966F0"/>
    <w:rsid w:val="45872726"/>
    <w:rsid w:val="46837E39"/>
    <w:rsid w:val="46E50D80"/>
    <w:rsid w:val="47A14ECE"/>
    <w:rsid w:val="47A942A2"/>
    <w:rsid w:val="47B319D3"/>
    <w:rsid w:val="48D65237"/>
    <w:rsid w:val="48E033EF"/>
    <w:rsid w:val="491F660B"/>
    <w:rsid w:val="497E2BB6"/>
    <w:rsid w:val="49E25D61"/>
    <w:rsid w:val="4A29746A"/>
    <w:rsid w:val="4B736A74"/>
    <w:rsid w:val="4CAF143B"/>
    <w:rsid w:val="4CEE4589"/>
    <w:rsid w:val="4E213852"/>
    <w:rsid w:val="4E576EA8"/>
    <w:rsid w:val="4EAD45D6"/>
    <w:rsid w:val="4F2939C5"/>
    <w:rsid w:val="50946CC1"/>
    <w:rsid w:val="5174451B"/>
    <w:rsid w:val="51853F3F"/>
    <w:rsid w:val="519443C4"/>
    <w:rsid w:val="51C56FD3"/>
    <w:rsid w:val="51E64BBD"/>
    <w:rsid w:val="52822248"/>
    <w:rsid w:val="52F43DA1"/>
    <w:rsid w:val="53BE6C62"/>
    <w:rsid w:val="549B2ECD"/>
    <w:rsid w:val="55E70DE1"/>
    <w:rsid w:val="56C379F5"/>
    <w:rsid w:val="57500726"/>
    <w:rsid w:val="57F15A65"/>
    <w:rsid w:val="58022718"/>
    <w:rsid w:val="5870476F"/>
    <w:rsid w:val="589E3D13"/>
    <w:rsid w:val="598C7CF5"/>
    <w:rsid w:val="5A8E5733"/>
    <w:rsid w:val="5B547405"/>
    <w:rsid w:val="5BC27A6F"/>
    <w:rsid w:val="5BDE3CC7"/>
    <w:rsid w:val="5CB2633E"/>
    <w:rsid w:val="5CF862B2"/>
    <w:rsid w:val="5D4E18C2"/>
    <w:rsid w:val="5E021FB9"/>
    <w:rsid w:val="5E8612CF"/>
    <w:rsid w:val="5E8A3808"/>
    <w:rsid w:val="5F1B5E84"/>
    <w:rsid w:val="60155E36"/>
    <w:rsid w:val="60A752A8"/>
    <w:rsid w:val="60D34C1B"/>
    <w:rsid w:val="613E6B27"/>
    <w:rsid w:val="62095BE6"/>
    <w:rsid w:val="63F69F4B"/>
    <w:rsid w:val="648209F6"/>
    <w:rsid w:val="64A56EA9"/>
    <w:rsid w:val="65045098"/>
    <w:rsid w:val="6618649E"/>
    <w:rsid w:val="664E6BE0"/>
    <w:rsid w:val="66712015"/>
    <w:rsid w:val="667D0B01"/>
    <w:rsid w:val="66BF59BD"/>
    <w:rsid w:val="66D20EA9"/>
    <w:rsid w:val="67E76EED"/>
    <w:rsid w:val="688B339B"/>
    <w:rsid w:val="69526EFE"/>
    <w:rsid w:val="69CC6A97"/>
    <w:rsid w:val="6B6C47B2"/>
    <w:rsid w:val="6BC84A99"/>
    <w:rsid w:val="6C276FB1"/>
    <w:rsid w:val="6C941437"/>
    <w:rsid w:val="6D166B87"/>
    <w:rsid w:val="6D347E41"/>
    <w:rsid w:val="6D89124F"/>
    <w:rsid w:val="6D9D3177"/>
    <w:rsid w:val="6DDB4B74"/>
    <w:rsid w:val="6DF25445"/>
    <w:rsid w:val="6E2518DF"/>
    <w:rsid w:val="6E7234D0"/>
    <w:rsid w:val="6F0B3AA4"/>
    <w:rsid w:val="6F0D4280"/>
    <w:rsid w:val="6FC2444B"/>
    <w:rsid w:val="70BD5491"/>
    <w:rsid w:val="70D26D40"/>
    <w:rsid w:val="70DD5B4B"/>
    <w:rsid w:val="71112B59"/>
    <w:rsid w:val="71B475F0"/>
    <w:rsid w:val="73DE48B7"/>
    <w:rsid w:val="750E4429"/>
    <w:rsid w:val="76547160"/>
    <w:rsid w:val="76B45F38"/>
    <w:rsid w:val="771A2263"/>
    <w:rsid w:val="77390D38"/>
    <w:rsid w:val="77680FC7"/>
    <w:rsid w:val="77F44ECF"/>
    <w:rsid w:val="784928C9"/>
    <w:rsid w:val="788F4A97"/>
    <w:rsid w:val="78A77944"/>
    <w:rsid w:val="78C06FA0"/>
    <w:rsid w:val="78E73A5B"/>
    <w:rsid w:val="7B192ECB"/>
    <w:rsid w:val="7BC0061E"/>
    <w:rsid w:val="7BD27D94"/>
    <w:rsid w:val="7BD42526"/>
    <w:rsid w:val="7D2B48E2"/>
    <w:rsid w:val="7DDA0983"/>
    <w:rsid w:val="7DF12B74"/>
    <w:rsid w:val="7E137C2F"/>
    <w:rsid w:val="7FE9678D"/>
    <w:rsid w:val="8EF68801"/>
    <w:rsid w:val="A7FD074A"/>
    <w:rsid w:val="F7FD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nhideWhenUsed="0" w:uiPriority="99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/>
    <w:lsdException w:qFormat="1" w:unhideWhenUsed="0" w:uiPriority="0" w:semiHidden="0" w:name="Emphasis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paragraph" w:styleId="3">
    <w:name w:val="heading 3"/>
    <w:basedOn w:val="1"/>
    <w:next w:val="1"/>
    <w:link w:val="16"/>
    <w:qFormat/>
    <w:uiPriority w:val="99"/>
    <w:pPr>
      <w:keepNext/>
      <w:keepLines/>
      <w:spacing w:line="416" w:lineRule="auto"/>
      <w:outlineLvl w:val="2"/>
    </w:pPr>
    <w:rPr>
      <w:b/>
      <w:bCs/>
      <w:szCs w:val="32"/>
      <w:lang w:eastAsia="ja-JP"/>
    </w:rPr>
  </w:style>
  <w:style w:type="character" w:default="1" w:styleId="12">
    <w:name w:val="Default Paragraph Font"/>
    <w:semiHidden/>
    <w:uiPriority w:val="99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9"/>
    <w:qFormat/>
    <w:uiPriority w:val="99"/>
    <w:pPr>
      <w:spacing w:after="120"/>
    </w:pPr>
    <w:rPr>
      <w:rFonts w:ascii="Calibri" w:hAnsi="Calibri" w:eastAsia="宋体"/>
      <w:sz w:val="21"/>
      <w:szCs w:val="24"/>
    </w:rPr>
  </w:style>
  <w:style w:type="paragraph" w:styleId="4">
    <w:name w:val="Plain Text"/>
    <w:basedOn w:val="1"/>
    <w:link w:val="20"/>
    <w:qFormat/>
    <w:uiPriority w:val="99"/>
    <w:rPr>
      <w:rFonts w:ascii="宋体" w:hAnsi="Courier New" w:eastAsia="宋体" w:cs="Courier New"/>
      <w:sz w:val="21"/>
      <w:szCs w:val="21"/>
    </w:rPr>
  </w:style>
  <w:style w:type="paragraph" w:styleId="5">
    <w:name w:val="Date"/>
    <w:basedOn w:val="1"/>
    <w:next w:val="1"/>
    <w:link w:val="22"/>
    <w:uiPriority w:val="99"/>
    <w:pPr>
      <w:ind w:left="100" w:leftChars="2500"/>
    </w:pPr>
  </w:style>
  <w:style w:type="paragraph" w:styleId="6">
    <w:name w:val="Balloon Text"/>
    <w:basedOn w:val="1"/>
    <w:link w:val="24"/>
    <w:semiHidden/>
    <w:qFormat/>
    <w:uiPriority w:val="99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99"/>
    <w:rPr>
      <w:sz w:val="24"/>
    </w:rPr>
  </w:style>
  <w:style w:type="table" w:styleId="11">
    <w:name w:val="Table Grid"/>
    <w:basedOn w:val="10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99"/>
    <w:rPr>
      <w:rFonts w:cs="Times New Roman"/>
      <w:b/>
    </w:rPr>
  </w:style>
  <w:style w:type="character" w:styleId="14">
    <w:name w:val="page number"/>
    <w:basedOn w:val="12"/>
    <w:qFormat/>
    <w:uiPriority w:val="99"/>
    <w:rPr>
      <w:rFonts w:cs="Times New Roman"/>
    </w:rPr>
  </w:style>
  <w:style w:type="character" w:styleId="15">
    <w:name w:val="Hyperlink"/>
    <w:basedOn w:val="12"/>
    <w:qFormat/>
    <w:uiPriority w:val="99"/>
    <w:rPr>
      <w:rFonts w:cs="Times New Roman"/>
      <w:color w:val="0000FF"/>
      <w:u w:val="single"/>
    </w:rPr>
  </w:style>
  <w:style w:type="character" w:customStyle="1" w:styleId="16">
    <w:name w:val="Heading 3 Char"/>
    <w:basedOn w:val="12"/>
    <w:link w:val="3"/>
    <w:qFormat/>
    <w:locked/>
    <w:uiPriority w:val="99"/>
    <w:rPr>
      <w:rFonts w:eastAsia="仿宋_GB2312" w:cs="Times New Roman"/>
      <w:b/>
      <w:bCs/>
      <w:kern w:val="2"/>
      <w:sz w:val="32"/>
      <w:szCs w:val="32"/>
      <w:lang w:eastAsia="ja-JP"/>
    </w:rPr>
  </w:style>
  <w:style w:type="character" w:customStyle="1" w:styleId="17">
    <w:name w:val="font01"/>
    <w:basedOn w:val="12"/>
    <w:qFormat/>
    <w:uiPriority w:val="99"/>
    <w:rPr>
      <w:rFonts w:ascii="??" w:hAnsi="??" w:cs="??"/>
      <w:color w:val="FF0000"/>
      <w:sz w:val="20"/>
      <w:szCs w:val="20"/>
      <w:u w:val="none"/>
    </w:rPr>
  </w:style>
  <w:style w:type="character" w:customStyle="1" w:styleId="18">
    <w:name w:val="font11"/>
    <w:basedOn w:val="12"/>
    <w:qFormat/>
    <w:uiPriority w:val="99"/>
    <w:rPr>
      <w:rFonts w:ascii="??" w:hAnsi="??" w:cs="??"/>
      <w:color w:val="000000"/>
      <w:sz w:val="20"/>
      <w:szCs w:val="20"/>
      <w:u w:val="none"/>
    </w:rPr>
  </w:style>
  <w:style w:type="character" w:customStyle="1" w:styleId="19">
    <w:name w:val="Body Text Char"/>
    <w:basedOn w:val="12"/>
    <w:link w:val="2"/>
    <w:semiHidden/>
    <w:locked/>
    <w:uiPriority w:val="99"/>
    <w:rPr>
      <w:rFonts w:eastAsia="仿宋_GB2312" w:cs="Times New Roman"/>
      <w:sz w:val="20"/>
      <w:szCs w:val="20"/>
    </w:rPr>
  </w:style>
  <w:style w:type="character" w:customStyle="1" w:styleId="20">
    <w:name w:val="Plain Text Char"/>
    <w:basedOn w:val="12"/>
    <w:link w:val="4"/>
    <w:semiHidden/>
    <w:qFormat/>
    <w:locked/>
    <w:uiPriority w:val="99"/>
    <w:rPr>
      <w:rFonts w:ascii="宋体" w:hAnsi="Courier New" w:cs="Courier New"/>
      <w:sz w:val="21"/>
      <w:szCs w:val="21"/>
    </w:rPr>
  </w:style>
  <w:style w:type="character" w:customStyle="1" w:styleId="21">
    <w:name w:val="Header Char"/>
    <w:basedOn w:val="12"/>
    <w:link w:val="8"/>
    <w:semiHidden/>
    <w:qFormat/>
    <w:locked/>
    <w:uiPriority w:val="99"/>
    <w:rPr>
      <w:rFonts w:eastAsia="仿宋_GB2312" w:cs="Times New Roman"/>
      <w:sz w:val="18"/>
      <w:szCs w:val="18"/>
    </w:rPr>
  </w:style>
  <w:style w:type="character" w:customStyle="1" w:styleId="22">
    <w:name w:val="Date Char"/>
    <w:basedOn w:val="12"/>
    <w:link w:val="5"/>
    <w:semiHidden/>
    <w:qFormat/>
    <w:locked/>
    <w:uiPriority w:val="99"/>
    <w:rPr>
      <w:rFonts w:eastAsia="仿宋_GB2312" w:cs="Times New Roman"/>
      <w:sz w:val="20"/>
      <w:szCs w:val="20"/>
    </w:rPr>
  </w:style>
  <w:style w:type="character" w:customStyle="1" w:styleId="23">
    <w:name w:val="Footer Char"/>
    <w:basedOn w:val="12"/>
    <w:link w:val="7"/>
    <w:semiHidden/>
    <w:qFormat/>
    <w:locked/>
    <w:uiPriority w:val="99"/>
    <w:rPr>
      <w:rFonts w:eastAsia="仿宋_GB2312" w:cs="Times New Roman"/>
      <w:sz w:val="18"/>
      <w:szCs w:val="18"/>
    </w:rPr>
  </w:style>
  <w:style w:type="character" w:customStyle="1" w:styleId="24">
    <w:name w:val="Balloon Text Char"/>
    <w:basedOn w:val="12"/>
    <w:link w:val="6"/>
    <w:semiHidden/>
    <w:qFormat/>
    <w:locked/>
    <w:uiPriority w:val="99"/>
    <w:rPr>
      <w:rFonts w:eastAsia="仿宋_GB2312" w:cs="Times New Roman"/>
      <w:sz w:val="2"/>
    </w:rPr>
  </w:style>
  <w:style w:type="paragraph" w:customStyle="1" w:styleId="25">
    <w:name w:val="List Paragraph1"/>
    <w:basedOn w:val="1"/>
    <w:qFormat/>
    <w:uiPriority w:val="99"/>
    <w:pPr>
      <w:ind w:firstLine="420" w:firstLineChars="200"/>
    </w:pPr>
    <w:rPr>
      <w:rFonts w:ascii="Calibri" w:hAnsi="Calibri" w:eastAsia="宋体"/>
      <w:szCs w:val="22"/>
    </w:rPr>
  </w:style>
  <w:style w:type="paragraph" w:customStyle="1" w:styleId="26">
    <w:name w:val="_Style 23"/>
    <w:basedOn w:val="1"/>
    <w:uiPriority w:val="99"/>
    <w:pPr>
      <w:widowControl/>
      <w:spacing w:after="160" w:line="240" w:lineRule="exact"/>
      <w:jc w:val="left"/>
    </w:pPr>
    <w:rPr>
      <w:rFonts w:ascii="Tahoma" w:hAnsi="Tahoma" w:eastAsia="宋体" w:cs="Tahoma"/>
      <w:kern w:val="0"/>
      <w:sz w:val="20"/>
      <w:lang w:eastAsia="en-US"/>
    </w:rPr>
  </w:style>
  <w:style w:type="paragraph" w:customStyle="1" w:styleId="27">
    <w:name w:val="Char"/>
    <w:basedOn w:val="1"/>
    <w:qFormat/>
    <w:uiPriority w:val="99"/>
    <w:pPr>
      <w:widowControl/>
      <w:spacing w:after="160" w:line="240" w:lineRule="exact"/>
      <w:jc w:val="left"/>
    </w:pPr>
    <w:rPr>
      <w:rFonts w:ascii="Tahoma" w:hAnsi="Tahoma" w:eastAsia="宋体"/>
      <w:kern w:val="0"/>
      <w:sz w:val="20"/>
      <w:lang w:eastAsia="en-US"/>
    </w:rPr>
  </w:style>
  <w:style w:type="paragraph" w:customStyle="1" w:styleId="28">
    <w:name w:val="正文（缩进）"/>
    <w:basedOn w:val="1"/>
    <w:qFormat/>
    <w:uiPriority w:val="99"/>
    <w:pPr>
      <w:spacing w:before="156" w:after="156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77</Words>
  <Characters>443</Characters>
  <Lines>0</Lines>
  <Paragraphs>0</Paragraphs>
  <TotalTime>3226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2026-01-12T09:02:00Z</dcterms:created>
  <dc:creator>kq</dc:creator>
  <cp:lastModifiedBy>rio</cp:lastModifiedBy>
  <cp:lastPrinted>2026-05-29T07:16:00Z</cp:lastPrinted>
  <dcterms:modified xsi:type="dcterms:W3CDTF">2026-05-29T08:14:16Z</dcterms:modified>
  <dc:title>四、工作要求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  <property fmtid="{D5CDD505-2E9C-101B-9397-08002B2CF9AE}" pid="3" name="ICV">
    <vt:lpwstr>810C1F6C718D41BBAFB244AA371322D2_13</vt:lpwstr>
  </property>
</Properties>
</file>